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W w:w="8279" w:type="dxa"/>
        <w:tblBorders>
          <w:top w:val="none" w:sz="0" w:space="0" w:color="auto"/>
          <w:bottom w:val="none" w:sz="0" w:space="0" w:color="auto"/>
          <w:insideH w:val="none" w:sz="0" w:space="0" w:color="auto"/>
          <w:insideV w:val="none" w:sz="0" w:space="0" w:color="auto"/>
        </w:tblBorders>
        <w:tblLayout w:type="fixed"/>
        <w:tblCellMar>
          <w:top w:w="0" w:type="dxa"/>
          <w:bottom w:w="0" w:type="dxa"/>
        </w:tblCellMar>
        <w:tblLook w:val="0600" w:firstRow="0" w:lastRow="0" w:firstColumn="0" w:lastColumn="0" w:noHBand="1" w:noVBand="1"/>
      </w:tblPr>
      <w:tblGrid>
        <w:gridCol w:w="4971"/>
        <w:gridCol w:w="3308"/>
      </w:tblGrid>
      <w:tr w:rsidR="006A6CAA" w:rsidTr="0088497E">
        <w:trPr>
          <w:cantSplit/>
          <w:trHeight w:hRule="exact" w:val="1616"/>
        </w:trPr>
        <w:tc>
          <w:tcPr>
            <w:tcW w:w="4971" w:type="dxa"/>
            <w:tcMar>
              <w:top w:w="295" w:type="dxa"/>
              <w:bottom w:w="255" w:type="dxa"/>
            </w:tcMar>
            <w:vAlign w:val="bottom"/>
          </w:tcPr>
          <w:p w:rsidR="006A6CAA" w:rsidRDefault="006A6CAA" w:rsidP="00CB62C2">
            <w:pPr>
              <w:pStyle w:val="briefhoofd"/>
            </w:pPr>
          </w:p>
        </w:tc>
        <w:tc>
          <w:tcPr>
            <w:tcW w:w="3308" w:type="dxa"/>
            <w:tcBorders>
              <w:right w:val="single" w:sz="8" w:space="0" w:color="FFFFFF" w:themeColor="background1"/>
            </w:tcBorders>
            <w:shd w:val="clear" w:color="auto" w:fill="D1E8FA" w:themeFill="accent4"/>
            <w:tcMar>
              <w:top w:w="295" w:type="dxa"/>
              <w:left w:w="227" w:type="dxa"/>
              <w:bottom w:w="255" w:type="dxa"/>
            </w:tcMar>
            <w:vAlign w:val="bottom"/>
          </w:tcPr>
          <w:sdt>
            <w:sdtPr>
              <w:alias w:val="bewonersbrief"/>
              <w:tag w:val="bewonersbrief"/>
              <w:id w:val="185256117"/>
              <w:lock w:val="sdtContentLocked"/>
              <w:placeholder>
                <w:docPart w:val="C79A9DCAAE054638B1FB6F096ABBE0DE"/>
              </w:placeholder>
            </w:sdtPr>
            <w:sdtEndPr/>
            <w:sdtContent>
              <w:p w:rsidR="00941458" w:rsidRPr="00C1779B" w:rsidRDefault="00941458" w:rsidP="00CB62C2">
                <w:pPr>
                  <w:pStyle w:val="vignetbewonersbrief"/>
                </w:pPr>
                <w:r w:rsidRPr="000479B2">
                  <w:t>Bewonersbrief</w:t>
                </w:r>
              </w:p>
            </w:sdtContent>
          </w:sdt>
          <w:p w:rsidR="00941458" w:rsidRPr="00C1779B" w:rsidRDefault="00CF40DB" w:rsidP="00CB62C2">
            <w:pPr>
              <w:pStyle w:val="vignetdienst"/>
            </w:pPr>
            <w:sdt>
              <w:sdtPr>
                <w:alias w:val="dienst"/>
                <w:tag w:val="dienst"/>
                <w:id w:val="-1191912082"/>
                <w:lock w:val="sdtLocked"/>
                <w:placeholder>
                  <w:docPart w:val="4743D4B398F54C7EAD234F438D9FE2CA"/>
                </w:placeholder>
              </w:sdtPr>
              <w:sdtEndPr/>
              <w:sdtContent>
                <w:r w:rsidR="005C0D0E">
                  <w:t>Dienst Wegen, Bruggen en Waterlopen</w:t>
                </w:r>
              </w:sdtContent>
            </w:sdt>
          </w:p>
          <w:sdt>
            <w:sdtPr>
              <w:alias w:val="stadGent"/>
              <w:tag w:val="stadGent"/>
              <w:id w:val="940115904"/>
              <w:lock w:val="sdtContentLocked"/>
              <w:placeholder>
                <w:docPart w:val="C79A9DCAAE054638B1FB6F096ABBE0DE"/>
              </w:placeholder>
            </w:sdtPr>
            <w:sdtEndPr/>
            <w:sdtContent>
              <w:p w:rsidR="00C1779B" w:rsidRDefault="00941458" w:rsidP="00CB62C2">
                <w:pPr>
                  <w:pStyle w:val="vignetstadGent"/>
                </w:pPr>
                <w:r w:rsidRPr="000479B2">
                  <w:t>St</w:t>
                </w:r>
                <w:r w:rsidRPr="00D61107">
                  <w:t>ad</w:t>
                </w:r>
                <w:r w:rsidRPr="00C1779B">
                  <w:t xml:space="preserve"> Gent</w:t>
                </w:r>
              </w:p>
            </w:sdtContent>
          </w:sdt>
        </w:tc>
      </w:tr>
      <w:tr w:rsidR="00B05651" w:rsidTr="00100EC8">
        <w:trPr>
          <w:cantSplit/>
          <w:trHeight w:hRule="exact" w:val="2410"/>
        </w:trPr>
        <w:tc>
          <w:tcPr>
            <w:tcW w:w="4971" w:type="dxa"/>
            <w:vMerge w:val="restart"/>
            <w:tcMar>
              <w:right w:w="567" w:type="dxa"/>
            </w:tcMar>
            <w:vAlign w:val="bottom"/>
          </w:tcPr>
          <w:p w:rsidR="00B05651" w:rsidRDefault="00CF40DB" w:rsidP="00CB62C2">
            <w:pPr>
              <w:pStyle w:val="briefhoofddatum"/>
            </w:pPr>
            <w:sdt>
              <w:sdtPr>
                <w:alias w:val="datum"/>
                <w:tag w:val="datum"/>
                <w:id w:val="1370869532"/>
                <w:lock w:val="sdtLocked"/>
                <w:placeholder>
                  <w:docPart w:val="5F27C317DB84422C8F50345D5B1E3C63"/>
                </w:placeholder>
                <w:date w:fullDate="2020-09-03T00:00:00Z">
                  <w:dateFormat w:val="d MMMM yyyy"/>
                  <w:lid w:val="nl-BE"/>
                  <w:storeMappedDataAs w:val="dateTime"/>
                  <w:calendar w:val="gregorian"/>
                </w:date>
              </w:sdtPr>
              <w:sdtEndPr/>
              <w:sdtContent>
                <w:r w:rsidR="000F683F">
                  <w:t>3 september 2020</w:t>
                </w:r>
              </w:sdtContent>
            </w:sdt>
          </w:p>
          <w:p w:rsidR="00100EC8" w:rsidRDefault="00CF40DB" w:rsidP="005C0D0E">
            <w:pPr>
              <w:pStyle w:val="briefonderwerp"/>
            </w:pPr>
            <w:sdt>
              <w:sdtPr>
                <w:alias w:val="onderwerp"/>
                <w:tag w:val="onderwerp"/>
                <w:id w:val="-435673009"/>
                <w:lock w:val="sdtLocked"/>
                <w:placeholder>
                  <w:docPart w:val="B5F60F09D5EA44F89AB09627B3C6E8D6"/>
                </w:placeholder>
              </w:sdtPr>
              <w:sdtEndPr/>
              <w:sdtContent>
                <w:r w:rsidR="00D8601C">
                  <w:t xml:space="preserve">Opgelet werken in </w:t>
                </w:r>
                <w:r w:rsidR="00534A47">
                  <w:t>je</w:t>
                </w:r>
                <w:r w:rsidR="005C0D0E">
                  <w:t xml:space="preserve"> buurt …</w:t>
                </w:r>
              </w:sdtContent>
            </w:sdt>
          </w:p>
        </w:tc>
        <w:tc>
          <w:tcPr>
            <w:tcW w:w="3308" w:type="dxa"/>
            <w:tcBorders>
              <w:bottom w:val="single" w:sz="8" w:space="0" w:color="FFFFFF" w:themeColor="background1"/>
              <w:right w:val="single" w:sz="8" w:space="0" w:color="FFFFFF" w:themeColor="background1"/>
            </w:tcBorders>
            <w:shd w:val="clear" w:color="auto" w:fill="D1E8FA" w:themeFill="accent4"/>
          </w:tcPr>
          <w:p w:rsidR="00B05651" w:rsidRDefault="00B05651" w:rsidP="00CB62C2">
            <w:pPr>
              <w:pStyle w:val="briefhoofd"/>
            </w:pPr>
            <w:r>
              <w:rPr>
                <w:noProof/>
                <w:lang w:eastAsia="nl-BE"/>
              </w:rPr>
              <mc:AlternateContent>
                <mc:Choice Requires="wps">
                  <w:drawing>
                    <wp:anchor distT="0" distB="0" distL="114300" distR="114300" simplePos="0" relativeHeight="251664896" behindDoc="0" locked="1" layoutInCell="1" allowOverlap="1" wp14:anchorId="700C9AE1" wp14:editId="2E9E8BAC">
                      <wp:simplePos x="0" y="0"/>
                      <wp:positionH relativeFrom="page">
                        <wp:posOffset>-1270</wp:posOffset>
                      </wp:positionH>
                      <wp:positionV relativeFrom="page">
                        <wp:posOffset>1270</wp:posOffset>
                      </wp:positionV>
                      <wp:extent cx="2101215" cy="1534160"/>
                      <wp:effectExtent l="0" t="0" r="0" b="8890"/>
                      <wp:wrapNone/>
                      <wp:docPr id="65" name="Rechthoek 20"/>
                      <wp:cNvGraphicFramePr/>
                      <a:graphic xmlns:a="http://schemas.openxmlformats.org/drawingml/2006/main">
                        <a:graphicData uri="http://schemas.microsoft.com/office/word/2010/wordprocessingShape">
                          <wps:wsp>
                            <wps:cNvSpPr/>
                            <wps:spPr>
                              <a:xfrm>
                                <a:off x="0" y="0"/>
                                <a:ext cx="2101215" cy="1534160"/>
                              </a:xfrm>
                              <a:custGeom>
                                <a:avLst/>
                                <a:gdLst>
                                  <a:gd name="connsiteX0" fmla="*/ 0 w 2088000"/>
                                  <a:gd name="connsiteY0" fmla="*/ 0 h 1433880"/>
                                  <a:gd name="connsiteX1" fmla="*/ 2088000 w 2088000"/>
                                  <a:gd name="connsiteY1" fmla="*/ 0 h 1433880"/>
                                  <a:gd name="connsiteX2" fmla="*/ 2088000 w 2088000"/>
                                  <a:gd name="connsiteY2" fmla="*/ 1433880 h 1433880"/>
                                  <a:gd name="connsiteX3" fmla="*/ 0 w 2088000"/>
                                  <a:gd name="connsiteY3" fmla="*/ 1433880 h 1433880"/>
                                  <a:gd name="connsiteX4" fmla="*/ 0 w 2088000"/>
                                  <a:gd name="connsiteY4" fmla="*/ 0 h 1433880"/>
                                  <a:gd name="connsiteX0" fmla="*/ 0 w 2088000"/>
                                  <a:gd name="connsiteY0" fmla="*/ 0 h 1434465"/>
                                  <a:gd name="connsiteX1" fmla="*/ 2088000 w 2088000"/>
                                  <a:gd name="connsiteY1" fmla="*/ 0 h 1434465"/>
                                  <a:gd name="connsiteX2" fmla="*/ 2088000 w 2088000"/>
                                  <a:gd name="connsiteY2" fmla="*/ 1433880 h 1434465"/>
                                  <a:gd name="connsiteX3" fmla="*/ 1449705 w 2088000"/>
                                  <a:gd name="connsiteY3" fmla="*/ 1434465 h 1434465"/>
                                  <a:gd name="connsiteX4" fmla="*/ 0 w 2088000"/>
                                  <a:gd name="connsiteY4" fmla="*/ 1433880 h 1434465"/>
                                  <a:gd name="connsiteX5" fmla="*/ 0 w 2088000"/>
                                  <a:gd name="connsiteY5" fmla="*/ 0 h 1434465"/>
                                  <a:gd name="connsiteX0" fmla="*/ 0 w 2088000"/>
                                  <a:gd name="connsiteY0" fmla="*/ 0 h 1434465"/>
                                  <a:gd name="connsiteX1" fmla="*/ 2088000 w 2088000"/>
                                  <a:gd name="connsiteY1" fmla="*/ 0 h 1434465"/>
                                  <a:gd name="connsiteX2" fmla="*/ 2088000 w 2088000"/>
                                  <a:gd name="connsiteY2" fmla="*/ 1433880 h 1434465"/>
                                  <a:gd name="connsiteX3" fmla="*/ 1687830 w 2088000"/>
                                  <a:gd name="connsiteY3" fmla="*/ 1432560 h 1434465"/>
                                  <a:gd name="connsiteX4" fmla="*/ 1449705 w 2088000"/>
                                  <a:gd name="connsiteY4" fmla="*/ 1434465 h 1434465"/>
                                  <a:gd name="connsiteX5" fmla="*/ 0 w 2088000"/>
                                  <a:gd name="connsiteY5" fmla="*/ 1433880 h 1434465"/>
                                  <a:gd name="connsiteX6" fmla="*/ 0 w 2088000"/>
                                  <a:gd name="connsiteY6" fmla="*/ 0 h 1434465"/>
                                  <a:gd name="connsiteX0" fmla="*/ 0 w 2088000"/>
                                  <a:gd name="connsiteY0" fmla="*/ 0 h 1434465"/>
                                  <a:gd name="connsiteX1" fmla="*/ 2088000 w 2088000"/>
                                  <a:gd name="connsiteY1" fmla="*/ 0 h 1434465"/>
                                  <a:gd name="connsiteX2" fmla="*/ 2088000 w 2088000"/>
                                  <a:gd name="connsiteY2" fmla="*/ 1433880 h 1434465"/>
                                  <a:gd name="connsiteX3" fmla="*/ 1687830 w 2088000"/>
                                  <a:gd name="connsiteY3" fmla="*/ 1432560 h 1434465"/>
                                  <a:gd name="connsiteX4" fmla="*/ 1449705 w 2088000"/>
                                  <a:gd name="connsiteY4" fmla="*/ 1434465 h 1434465"/>
                                  <a:gd name="connsiteX5" fmla="*/ 1091565 w 2088000"/>
                                  <a:gd name="connsiteY5" fmla="*/ 1434465 h 1434465"/>
                                  <a:gd name="connsiteX6" fmla="*/ 0 w 2088000"/>
                                  <a:gd name="connsiteY6" fmla="*/ 1433880 h 1434465"/>
                                  <a:gd name="connsiteX7" fmla="*/ 0 w 2088000"/>
                                  <a:gd name="connsiteY7" fmla="*/ 0 h 1434465"/>
                                  <a:gd name="connsiteX0" fmla="*/ 0 w 2088000"/>
                                  <a:gd name="connsiteY0" fmla="*/ 0 h 1636395"/>
                                  <a:gd name="connsiteX1" fmla="*/ 2088000 w 2088000"/>
                                  <a:gd name="connsiteY1" fmla="*/ 0 h 1636395"/>
                                  <a:gd name="connsiteX2" fmla="*/ 2088000 w 2088000"/>
                                  <a:gd name="connsiteY2" fmla="*/ 1433880 h 1636395"/>
                                  <a:gd name="connsiteX3" fmla="*/ 1687830 w 2088000"/>
                                  <a:gd name="connsiteY3" fmla="*/ 1432560 h 1636395"/>
                                  <a:gd name="connsiteX4" fmla="*/ 1451610 w 2088000"/>
                                  <a:gd name="connsiteY4" fmla="*/ 1636395 h 1636395"/>
                                  <a:gd name="connsiteX5" fmla="*/ 1091565 w 2088000"/>
                                  <a:gd name="connsiteY5" fmla="*/ 1434465 h 1636395"/>
                                  <a:gd name="connsiteX6" fmla="*/ 0 w 2088000"/>
                                  <a:gd name="connsiteY6" fmla="*/ 1433880 h 1636395"/>
                                  <a:gd name="connsiteX7" fmla="*/ 0 w 2088000"/>
                                  <a:gd name="connsiteY7" fmla="*/ 0 h 1636395"/>
                                  <a:gd name="connsiteX0" fmla="*/ 0 w 2088000"/>
                                  <a:gd name="connsiteY0" fmla="*/ 0 h 1636395"/>
                                  <a:gd name="connsiteX1" fmla="*/ 2088000 w 2088000"/>
                                  <a:gd name="connsiteY1" fmla="*/ 0 h 1636395"/>
                                  <a:gd name="connsiteX2" fmla="*/ 2088000 w 2088000"/>
                                  <a:gd name="connsiteY2" fmla="*/ 1433880 h 1636395"/>
                                  <a:gd name="connsiteX3" fmla="*/ 1687830 w 2088000"/>
                                  <a:gd name="connsiteY3" fmla="*/ 1432560 h 1636395"/>
                                  <a:gd name="connsiteX4" fmla="*/ 1451610 w 2088000"/>
                                  <a:gd name="connsiteY4" fmla="*/ 1636395 h 1636395"/>
                                  <a:gd name="connsiteX5" fmla="*/ 1091565 w 2088000"/>
                                  <a:gd name="connsiteY5" fmla="*/ 1434465 h 1636395"/>
                                  <a:gd name="connsiteX6" fmla="*/ 0 w 2088000"/>
                                  <a:gd name="connsiteY6" fmla="*/ 1433880 h 1636395"/>
                                  <a:gd name="connsiteX7" fmla="*/ 0 w 2088000"/>
                                  <a:gd name="connsiteY7" fmla="*/ 0 h 1636395"/>
                                  <a:gd name="connsiteX0" fmla="*/ 0 w 2088000"/>
                                  <a:gd name="connsiteY0" fmla="*/ 0 h 1636395"/>
                                  <a:gd name="connsiteX1" fmla="*/ 2088000 w 2088000"/>
                                  <a:gd name="connsiteY1" fmla="*/ 0 h 1636395"/>
                                  <a:gd name="connsiteX2" fmla="*/ 2088000 w 2088000"/>
                                  <a:gd name="connsiteY2" fmla="*/ 1433880 h 1636395"/>
                                  <a:gd name="connsiteX3" fmla="*/ 1687830 w 2088000"/>
                                  <a:gd name="connsiteY3" fmla="*/ 1432560 h 1636395"/>
                                  <a:gd name="connsiteX4" fmla="*/ 1451610 w 2088000"/>
                                  <a:gd name="connsiteY4" fmla="*/ 1636395 h 1636395"/>
                                  <a:gd name="connsiteX5" fmla="*/ 1091565 w 2088000"/>
                                  <a:gd name="connsiteY5" fmla="*/ 1434465 h 1636395"/>
                                  <a:gd name="connsiteX6" fmla="*/ 0 w 2088000"/>
                                  <a:gd name="connsiteY6" fmla="*/ 1433880 h 1636395"/>
                                  <a:gd name="connsiteX7" fmla="*/ 0 w 2088000"/>
                                  <a:gd name="connsiteY7" fmla="*/ 0 h 1636395"/>
                                  <a:gd name="connsiteX0" fmla="*/ 0 w 2088000"/>
                                  <a:gd name="connsiteY0" fmla="*/ 0 h 1636395"/>
                                  <a:gd name="connsiteX1" fmla="*/ 2088000 w 2088000"/>
                                  <a:gd name="connsiteY1" fmla="*/ 0 h 1636395"/>
                                  <a:gd name="connsiteX2" fmla="*/ 2088000 w 2088000"/>
                                  <a:gd name="connsiteY2" fmla="*/ 1433880 h 1636395"/>
                                  <a:gd name="connsiteX3" fmla="*/ 1687830 w 2088000"/>
                                  <a:gd name="connsiteY3" fmla="*/ 1432560 h 1636395"/>
                                  <a:gd name="connsiteX4" fmla="*/ 1451610 w 2088000"/>
                                  <a:gd name="connsiteY4" fmla="*/ 1636395 h 1636395"/>
                                  <a:gd name="connsiteX5" fmla="*/ 1310652 w 2088000"/>
                                  <a:gd name="connsiteY5" fmla="*/ 1434465 h 1636395"/>
                                  <a:gd name="connsiteX6" fmla="*/ 0 w 2088000"/>
                                  <a:gd name="connsiteY6" fmla="*/ 1433880 h 1636395"/>
                                  <a:gd name="connsiteX7" fmla="*/ 0 w 2088000"/>
                                  <a:gd name="connsiteY7" fmla="*/ 0 h 1636395"/>
                                  <a:gd name="connsiteX0" fmla="*/ 0 w 2088000"/>
                                  <a:gd name="connsiteY0" fmla="*/ 0 h 1636395"/>
                                  <a:gd name="connsiteX1" fmla="*/ 2088000 w 2088000"/>
                                  <a:gd name="connsiteY1" fmla="*/ 0 h 1636395"/>
                                  <a:gd name="connsiteX2" fmla="*/ 2088000 w 2088000"/>
                                  <a:gd name="connsiteY2" fmla="*/ 1433880 h 1636395"/>
                                  <a:gd name="connsiteX3" fmla="*/ 1518275 w 2088000"/>
                                  <a:gd name="connsiteY3" fmla="*/ 1432560 h 1636395"/>
                                  <a:gd name="connsiteX4" fmla="*/ 1451610 w 2088000"/>
                                  <a:gd name="connsiteY4" fmla="*/ 1636395 h 1636395"/>
                                  <a:gd name="connsiteX5" fmla="*/ 1310652 w 2088000"/>
                                  <a:gd name="connsiteY5" fmla="*/ 1434465 h 1636395"/>
                                  <a:gd name="connsiteX6" fmla="*/ 0 w 2088000"/>
                                  <a:gd name="connsiteY6" fmla="*/ 1433880 h 1636395"/>
                                  <a:gd name="connsiteX7" fmla="*/ 0 w 2088000"/>
                                  <a:gd name="connsiteY7" fmla="*/ 0 h 1636395"/>
                                  <a:gd name="connsiteX0" fmla="*/ 0 w 2088000"/>
                                  <a:gd name="connsiteY0" fmla="*/ 0 h 1636395"/>
                                  <a:gd name="connsiteX1" fmla="*/ 2088000 w 2088000"/>
                                  <a:gd name="connsiteY1" fmla="*/ 0 h 1636395"/>
                                  <a:gd name="connsiteX2" fmla="*/ 2088000 w 2088000"/>
                                  <a:gd name="connsiteY2" fmla="*/ 1433880 h 1636395"/>
                                  <a:gd name="connsiteX3" fmla="*/ 1518275 w 2088000"/>
                                  <a:gd name="connsiteY3" fmla="*/ 1432560 h 1636395"/>
                                  <a:gd name="connsiteX4" fmla="*/ 1451610 w 2088000"/>
                                  <a:gd name="connsiteY4" fmla="*/ 1636395 h 1636395"/>
                                  <a:gd name="connsiteX5" fmla="*/ 1310652 w 2088000"/>
                                  <a:gd name="connsiteY5" fmla="*/ 1434465 h 1636395"/>
                                  <a:gd name="connsiteX6" fmla="*/ 0 w 2088000"/>
                                  <a:gd name="connsiteY6" fmla="*/ 1433880 h 1636395"/>
                                  <a:gd name="connsiteX7" fmla="*/ 0 w 2088000"/>
                                  <a:gd name="connsiteY7" fmla="*/ 0 h 1636395"/>
                                  <a:gd name="connsiteX0" fmla="*/ 0 w 2088000"/>
                                  <a:gd name="connsiteY0" fmla="*/ 0 h 1636395"/>
                                  <a:gd name="connsiteX1" fmla="*/ 2088000 w 2088000"/>
                                  <a:gd name="connsiteY1" fmla="*/ 0 h 1636395"/>
                                  <a:gd name="connsiteX2" fmla="*/ 2088000 w 2088000"/>
                                  <a:gd name="connsiteY2" fmla="*/ 1433880 h 1636395"/>
                                  <a:gd name="connsiteX3" fmla="*/ 1518275 w 2088000"/>
                                  <a:gd name="connsiteY3" fmla="*/ 1432560 h 1636395"/>
                                  <a:gd name="connsiteX4" fmla="*/ 1451610 w 2088000"/>
                                  <a:gd name="connsiteY4" fmla="*/ 1636395 h 1636395"/>
                                  <a:gd name="connsiteX5" fmla="*/ 1310652 w 2088000"/>
                                  <a:gd name="connsiteY5" fmla="*/ 1434465 h 1636395"/>
                                  <a:gd name="connsiteX6" fmla="*/ 0 w 2088000"/>
                                  <a:gd name="connsiteY6" fmla="*/ 1433880 h 1636395"/>
                                  <a:gd name="connsiteX7" fmla="*/ 0 w 2088000"/>
                                  <a:gd name="connsiteY7" fmla="*/ 0 h 1636395"/>
                                  <a:gd name="connsiteX0" fmla="*/ 0 w 2088000"/>
                                  <a:gd name="connsiteY0" fmla="*/ 0 h 1636395"/>
                                  <a:gd name="connsiteX1" fmla="*/ 2088000 w 2088000"/>
                                  <a:gd name="connsiteY1" fmla="*/ 0 h 1636395"/>
                                  <a:gd name="connsiteX2" fmla="*/ 2088000 w 2088000"/>
                                  <a:gd name="connsiteY2" fmla="*/ 1433880 h 1636395"/>
                                  <a:gd name="connsiteX3" fmla="*/ 1663064 w 2088000"/>
                                  <a:gd name="connsiteY3" fmla="*/ 1432560 h 1636395"/>
                                  <a:gd name="connsiteX4" fmla="*/ 1451610 w 2088000"/>
                                  <a:gd name="connsiteY4" fmla="*/ 1636395 h 1636395"/>
                                  <a:gd name="connsiteX5" fmla="*/ 1310652 w 2088000"/>
                                  <a:gd name="connsiteY5" fmla="*/ 1434465 h 1636395"/>
                                  <a:gd name="connsiteX6" fmla="*/ 0 w 2088000"/>
                                  <a:gd name="connsiteY6" fmla="*/ 1433880 h 1636395"/>
                                  <a:gd name="connsiteX7" fmla="*/ 0 w 2088000"/>
                                  <a:gd name="connsiteY7" fmla="*/ 0 h 1636395"/>
                                  <a:gd name="connsiteX0" fmla="*/ 0 w 2088000"/>
                                  <a:gd name="connsiteY0" fmla="*/ 0 h 1636395"/>
                                  <a:gd name="connsiteX1" fmla="*/ 2088000 w 2088000"/>
                                  <a:gd name="connsiteY1" fmla="*/ 0 h 1636395"/>
                                  <a:gd name="connsiteX2" fmla="*/ 2088000 w 2088000"/>
                                  <a:gd name="connsiteY2" fmla="*/ 1433880 h 1636395"/>
                                  <a:gd name="connsiteX3" fmla="*/ 1663064 w 2088000"/>
                                  <a:gd name="connsiteY3" fmla="*/ 1432560 h 1636395"/>
                                  <a:gd name="connsiteX4" fmla="*/ 1451610 w 2088000"/>
                                  <a:gd name="connsiteY4" fmla="*/ 1636395 h 1636395"/>
                                  <a:gd name="connsiteX5" fmla="*/ 1310652 w 2088000"/>
                                  <a:gd name="connsiteY5" fmla="*/ 1434465 h 1636395"/>
                                  <a:gd name="connsiteX6" fmla="*/ 0 w 2088000"/>
                                  <a:gd name="connsiteY6" fmla="*/ 1433880 h 1636395"/>
                                  <a:gd name="connsiteX7" fmla="*/ 0 w 2088000"/>
                                  <a:gd name="connsiteY7" fmla="*/ 0 h 1636395"/>
                                  <a:gd name="connsiteX0" fmla="*/ 0 w 2088000"/>
                                  <a:gd name="connsiteY0" fmla="*/ 0 h 1636395"/>
                                  <a:gd name="connsiteX1" fmla="*/ 2088000 w 2088000"/>
                                  <a:gd name="connsiteY1" fmla="*/ 0 h 1636395"/>
                                  <a:gd name="connsiteX2" fmla="*/ 2088000 w 2088000"/>
                                  <a:gd name="connsiteY2" fmla="*/ 1433880 h 1636395"/>
                                  <a:gd name="connsiteX3" fmla="*/ 1663064 w 2088000"/>
                                  <a:gd name="connsiteY3" fmla="*/ 1432560 h 1636395"/>
                                  <a:gd name="connsiteX4" fmla="*/ 1451610 w 2088000"/>
                                  <a:gd name="connsiteY4" fmla="*/ 1636395 h 1636395"/>
                                  <a:gd name="connsiteX5" fmla="*/ 1310652 w 2088000"/>
                                  <a:gd name="connsiteY5" fmla="*/ 1434465 h 1636395"/>
                                  <a:gd name="connsiteX6" fmla="*/ 0 w 2088000"/>
                                  <a:gd name="connsiteY6" fmla="*/ 1433880 h 1636395"/>
                                  <a:gd name="connsiteX7" fmla="*/ 0 w 2088000"/>
                                  <a:gd name="connsiteY7" fmla="*/ 0 h 1636395"/>
                                  <a:gd name="connsiteX0" fmla="*/ 0 w 2088000"/>
                                  <a:gd name="connsiteY0" fmla="*/ 0 h 1636395"/>
                                  <a:gd name="connsiteX1" fmla="*/ 2088000 w 2088000"/>
                                  <a:gd name="connsiteY1" fmla="*/ 0 h 1636395"/>
                                  <a:gd name="connsiteX2" fmla="*/ 2088000 w 2088000"/>
                                  <a:gd name="connsiteY2" fmla="*/ 1433880 h 1636395"/>
                                  <a:gd name="connsiteX3" fmla="*/ 1663064 w 2088000"/>
                                  <a:gd name="connsiteY3" fmla="*/ 1432560 h 1636395"/>
                                  <a:gd name="connsiteX4" fmla="*/ 1451610 w 2088000"/>
                                  <a:gd name="connsiteY4" fmla="*/ 1636395 h 1636395"/>
                                  <a:gd name="connsiteX5" fmla="*/ 1310652 w 2088000"/>
                                  <a:gd name="connsiteY5" fmla="*/ 1434465 h 1636395"/>
                                  <a:gd name="connsiteX6" fmla="*/ 0 w 2088000"/>
                                  <a:gd name="connsiteY6" fmla="*/ 1433880 h 1636395"/>
                                  <a:gd name="connsiteX7" fmla="*/ 0 w 2088000"/>
                                  <a:gd name="connsiteY7" fmla="*/ 0 h 1636395"/>
                                  <a:gd name="connsiteX0" fmla="*/ 0 w 2088000"/>
                                  <a:gd name="connsiteY0" fmla="*/ 0 h 1636395"/>
                                  <a:gd name="connsiteX1" fmla="*/ 2088000 w 2088000"/>
                                  <a:gd name="connsiteY1" fmla="*/ 0 h 1636395"/>
                                  <a:gd name="connsiteX2" fmla="*/ 2088000 w 2088000"/>
                                  <a:gd name="connsiteY2" fmla="*/ 1433880 h 1636395"/>
                                  <a:gd name="connsiteX3" fmla="*/ 1663064 w 2088000"/>
                                  <a:gd name="connsiteY3" fmla="*/ 1432560 h 1636395"/>
                                  <a:gd name="connsiteX4" fmla="*/ 1451610 w 2088000"/>
                                  <a:gd name="connsiteY4" fmla="*/ 1636395 h 1636395"/>
                                  <a:gd name="connsiteX5" fmla="*/ 1310652 w 2088000"/>
                                  <a:gd name="connsiteY5" fmla="*/ 1434465 h 1636395"/>
                                  <a:gd name="connsiteX6" fmla="*/ 0 w 2088000"/>
                                  <a:gd name="connsiteY6" fmla="*/ 1433880 h 1636395"/>
                                  <a:gd name="connsiteX7" fmla="*/ 0 w 2088000"/>
                                  <a:gd name="connsiteY7" fmla="*/ 0 h 1636395"/>
                                  <a:gd name="connsiteX0" fmla="*/ 0 w 2088000"/>
                                  <a:gd name="connsiteY0" fmla="*/ 0 h 1636395"/>
                                  <a:gd name="connsiteX1" fmla="*/ 2088000 w 2088000"/>
                                  <a:gd name="connsiteY1" fmla="*/ 0 h 1636395"/>
                                  <a:gd name="connsiteX2" fmla="*/ 2088000 w 2088000"/>
                                  <a:gd name="connsiteY2" fmla="*/ 1433880 h 1636395"/>
                                  <a:gd name="connsiteX3" fmla="*/ 1663064 w 2088000"/>
                                  <a:gd name="connsiteY3" fmla="*/ 1432560 h 1636395"/>
                                  <a:gd name="connsiteX4" fmla="*/ 1451610 w 2088000"/>
                                  <a:gd name="connsiteY4" fmla="*/ 1636395 h 1636395"/>
                                  <a:gd name="connsiteX5" fmla="*/ 1310652 w 2088000"/>
                                  <a:gd name="connsiteY5" fmla="*/ 1434465 h 1636395"/>
                                  <a:gd name="connsiteX6" fmla="*/ 0 w 2088000"/>
                                  <a:gd name="connsiteY6" fmla="*/ 1433880 h 1636395"/>
                                  <a:gd name="connsiteX7" fmla="*/ 0 w 2088000"/>
                                  <a:gd name="connsiteY7" fmla="*/ 0 h 1636395"/>
                                  <a:gd name="connsiteX0" fmla="*/ 0 w 2088000"/>
                                  <a:gd name="connsiteY0" fmla="*/ 0 h 1636395"/>
                                  <a:gd name="connsiteX1" fmla="*/ 2088000 w 2088000"/>
                                  <a:gd name="connsiteY1" fmla="*/ 0 h 1636395"/>
                                  <a:gd name="connsiteX2" fmla="*/ 2088000 w 2088000"/>
                                  <a:gd name="connsiteY2" fmla="*/ 1433880 h 1636395"/>
                                  <a:gd name="connsiteX3" fmla="*/ 1663064 w 2088000"/>
                                  <a:gd name="connsiteY3" fmla="*/ 1432560 h 1636395"/>
                                  <a:gd name="connsiteX4" fmla="*/ 1451610 w 2088000"/>
                                  <a:gd name="connsiteY4" fmla="*/ 1636395 h 1636395"/>
                                  <a:gd name="connsiteX5" fmla="*/ 1310652 w 2088000"/>
                                  <a:gd name="connsiteY5" fmla="*/ 1434465 h 1636395"/>
                                  <a:gd name="connsiteX6" fmla="*/ 0 w 2088000"/>
                                  <a:gd name="connsiteY6" fmla="*/ 1433880 h 1636395"/>
                                  <a:gd name="connsiteX7" fmla="*/ 0 w 2088000"/>
                                  <a:gd name="connsiteY7" fmla="*/ 0 h 1636395"/>
                                  <a:gd name="connsiteX0" fmla="*/ 0 w 2088000"/>
                                  <a:gd name="connsiteY0" fmla="*/ 0 h 1636395"/>
                                  <a:gd name="connsiteX1" fmla="*/ 2088000 w 2088000"/>
                                  <a:gd name="connsiteY1" fmla="*/ 0 h 1636395"/>
                                  <a:gd name="connsiteX2" fmla="*/ 2088000 w 2088000"/>
                                  <a:gd name="connsiteY2" fmla="*/ 1433880 h 1636395"/>
                                  <a:gd name="connsiteX3" fmla="*/ 1663064 w 2088000"/>
                                  <a:gd name="connsiteY3" fmla="*/ 1432560 h 1636395"/>
                                  <a:gd name="connsiteX4" fmla="*/ 1451610 w 2088000"/>
                                  <a:gd name="connsiteY4" fmla="*/ 1636395 h 1636395"/>
                                  <a:gd name="connsiteX5" fmla="*/ 1310652 w 2088000"/>
                                  <a:gd name="connsiteY5" fmla="*/ 1434465 h 1636395"/>
                                  <a:gd name="connsiteX6" fmla="*/ 0 w 2088000"/>
                                  <a:gd name="connsiteY6" fmla="*/ 1433880 h 1636395"/>
                                  <a:gd name="connsiteX7" fmla="*/ 0 w 2088000"/>
                                  <a:gd name="connsiteY7" fmla="*/ 0 h 1636395"/>
                                  <a:gd name="connsiteX0" fmla="*/ 0 w 2088000"/>
                                  <a:gd name="connsiteY0" fmla="*/ 0 h 1636395"/>
                                  <a:gd name="connsiteX1" fmla="*/ 2088000 w 2088000"/>
                                  <a:gd name="connsiteY1" fmla="*/ 0 h 1636395"/>
                                  <a:gd name="connsiteX2" fmla="*/ 2088000 w 2088000"/>
                                  <a:gd name="connsiteY2" fmla="*/ 1433880 h 1636395"/>
                                  <a:gd name="connsiteX3" fmla="*/ 1663064 w 2088000"/>
                                  <a:gd name="connsiteY3" fmla="*/ 1432560 h 1636395"/>
                                  <a:gd name="connsiteX4" fmla="*/ 1451610 w 2088000"/>
                                  <a:gd name="connsiteY4" fmla="*/ 1636395 h 1636395"/>
                                  <a:gd name="connsiteX5" fmla="*/ 1238258 w 2088000"/>
                                  <a:gd name="connsiteY5" fmla="*/ 1434465 h 1636395"/>
                                  <a:gd name="connsiteX6" fmla="*/ 0 w 2088000"/>
                                  <a:gd name="connsiteY6" fmla="*/ 1433880 h 1636395"/>
                                  <a:gd name="connsiteX7" fmla="*/ 0 w 2088000"/>
                                  <a:gd name="connsiteY7" fmla="*/ 0 h 1636395"/>
                                  <a:gd name="connsiteX0" fmla="*/ 0 w 2088000"/>
                                  <a:gd name="connsiteY0" fmla="*/ 0 h 1636395"/>
                                  <a:gd name="connsiteX1" fmla="*/ 2088000 w 2088000"/>
                                  <a:gd name="connsiteY1" fmla="*/ 0 h 1636395"/>
                                  <a:gd name="connsiteX2" fmla="*/ 2088000 w 2088000"/>
                                  <a:gd name="connsiteY2" fmla="*/ 1433880 h 1636395"/>
                                  <a:gd name="connsiteX3" fmla="*/ 1663064 w 2088000"/>
                                  <a:gd name="connsiteY3" fmla="*/ 1432560 h 1636395"/>
                                  <a:gd name="connsiteX4" fmla="*/ 1451610 w 2088000"/>
                                  <a:gd name="connsiteY4" fmla="*/ 1636395 h 1636395"/>
                                  <a:gd name="connsiteX5" fmla="*/ 1238258 w 2088000"/>
                                  <a:gd name="connsiteY5" fmla="*/ 1434465 h 1636395"/>
                                  <a:gd name="connsiteX6" fmla="*/ 0 w 2088000"/>
                                  <a:gd name="connsiteY6" fmla="*/ 1433880 h 1636395"/>
                                  <a:gd name="connsiteX7" fmla="*/ 0 w 2088000"/>
                                  <a:gd name="connsiteY7" fmla="*/ 0 h 1636395"/>
                                  <a:gd name="connsiteX0" fmla="*/ 0 w 2088000"/>
                                  <a:gd name="connsiteY0" fmla="*/ 0 h 1636395"/>
                                  <a:gd name="connsiteX1" fmla="*/ 2088000 w 2088000"/>
                                  <a:gd name="connsiteY1" fmla="*/ 0 h 1636395"/>
                                  <a:gd name="connsiteX2" fmla="*/ 2088000 w 2088000"/>
                                  <a:gd name="connsiteY2" fmla="*/ 1433880 h 1636395"/>
                                  <a:gd name="connsiteX3" fmla="*/ 1663064 w 2088000"/>
                                  <a:gd name="connsiteY3" fmla="*/ 1432560 h 1636395"/>
                                  <a:gd name="connsiteX4" fmla="*/ 1451610 w 2088000"/>
                                  <a:gd name="connsiteY4" fmla="*/ 1636395 h 1636395"/>
                                  <a:gd name="connsiteX5" fmla="*/ 1238258 w 2088000"/>
                                  <a:gd name="connsiteY5" fmla="*/ 1434465 h 1636395"/>
                                  <a:gd name="connsiteX6" fmla="*/ 0 w 2088000"/>
                                  <a:gd name="connsiteY6" fmla="*/ 1433880 h 1636395"/>
                                  <a:gd name="connsiteX7" fmla="*/ 0 w 2088000"/>
                                  <a:gd name="connsiteY7" fmla="*/ 0 h 1636395"/>
                                  <a:gd name="connsiteX0" fmla="*/ 0 w 2088000"/>
                                  <a:gd name="connsiteY0" fmla="*/ 0 h 1636395"/>
                                  <a:gd name="connsiteX1" fmla="*/ 2088000 w 2088000"/>
                                  <a:gd name="connsiteY1" fmla="*/ 0 h 1636395"/>
                                  <a:gd name="connsiteX2" fmla="*/ 2088000 w 2088000"/>
                                  <a:gd name="connsiteY2" fmla="*/ 1433880 h 1636395"/>
                                  <a:gd name="connsiteX3" fmla="*/ 1663064 w 2088000"/>
                                  <a:gd name="connsiteY3" fmla="*/ 1432560 h 1636395"/>
                                  <a:gd name="connsiteX4" fmla="*/ 1451610 w 2088000"/>
                                  <a:gd name="connsiteY4" fmla="*/ 1636395 h 1636395"/>
                                  <a:gd name="connsiteX5" fmla="*/ 1238258 w 2088000"/>
                                  <a:gd name="connsiteY5" fmla="*/ 1434465 h 1636395"/>
                                  <a:gd name="connsiteX6" fmla="*/ 0 w 2088000"/>
                                  <a:gd name="connsiteY6" fmla="*/ 1433880 h 1636395"/>
                                  <a:gd name="connsiteX7" fmla="*/ 0 w 2088000"/>
                                  <a:gd name="connsiteY7" fmla="*/ 0 h 1636395"/>
                                  <a:gd name="connsiteX0" fmla="*/ 0 w 2088000"/>
                                  <a:gd name="connsiteY0" fmla="*/ 2294895 h 2294895"/>
                                  <a:gd name="connsiteX1" fmla="*/ 2088000 w 2088000"/>
                                  <a:gd name="connsiteY1" fmla="*/ 0 h 2294895"/>
                                  <a:gd name="connsiteX2" fmla="*/ 2088000 w 2088000"/>
                                  <a:gd name="connsiteY2" fmla="*/ 1433880 h 2294895"/>
                                  <a:gd name="connsiteX3" fmla="*/ 1663064 w 2088000"/>
                                  <a:gd name="connsiteY3" fmla="*/ 1432560 h 2294895"/>
                                  <a:gd name="connsiteX4" fmla="*/ 1451610 w 2088000"/>
                                  <a:gd name="connsiteY4" fmla="*/ 1636395 h 2294895"/>
                                  <a:gd name="connsiteX5" fmla="*/ 1238258 w 2088000"/>
                                  <a:gd name="connsiteY5" fmla="*/ 1434465 h 2294895"/>
                                  <a:gd name="connsiteX6" fmla="*/ 0 w 2088000"/>
                                  <a:gd name="connsiteY6" fmla="*/ 1433880 h 2294895"/>
                                  <a:gd name="connsiteX7" fmla="*/ 0 w 2088000"/>
                                  <a:gd name="connsiteY7" fmla="*/ 2294895 h 2294895"/>
                                  <a:gd name="connsiteX0" fmla="*/ 0 w 2088000"/>
                                  <a:gd name="connsiteY0" fmla="*/ 862335 h 883687"/>
                                  <a:gd name="connsiteX1" fmla="*/ 2088000 w 2088000"/>
                                  <a:gd name="connsiteY1" fmla="*/ 883687 h 883687"/>
                                  <a:gd name="connsiteX2" fmla="*/ 2088000 w 2088000"/>
                                  <a:gd name="connsiteY2" fmla="*/ 1320 h 883687"/>
                                  <a:gd name="connsiteX3" fmla="*/ 1663064 w 2088000"/>
                                  <a:gd name="connsiteY3" fmla="*/ 0 h 883687"/>
                                  <a:gd name="connsiteX4" fmla="*/ 1451610 w 2088000"/>
                                  <a:gd name="connsiteY4" fmla="*/ 203835 h 883687"/>
                                  <a:gd name="connsiteX5" fmla="*/ 1238258 w 2088000"/>
                                  <a:gd name="connsiteY5" fmla="*/ 1905 h 883687"/>
                                  <a:gd name="connsiteX6" fmla="*/ 0 w 2088000"/>
                                  <a:gd name="connsiteY6" fmla="*/ 1320 h 883687"/>
                                  <a:gd name="connsiteX7" fmla="*/ 0 w 2088000"/>
                                  <a:gd name="connsiteY7" fmla="*/ 862335 h 883687"/>
                                  <a:gd name="connsiteX0" fmla="*/ 0 w 2088000"/>
                                  <a:gd name="connsiteY0" fmla="*/ 862335 h 883687"/>
                                  <a:gd name="connsiteX1" fmla="*/ 2088000 w 2088000"/>
                                  <a:gd name="connsiteY1" fmla="*/ 883687 h 883687"/>
                                  <a:gd name="connsiteX2" fmla="*/ 1994650 w 2088000"/>
                                  <a:gd name="connsiteY2" fmla="*/ 3225 h 883687"/>
                                  <a:gd name="connsiteX3" fmla="*/ 1663064 w 2088000"/>
                                  <a:gd name="connsiteY3" fmla="*/ 0 h 883687"/>
                                  <a:gd name="connsiteX4" fmla="*/ 1451610 w 2088000"/>
                                  <a:gd name="connsiteY4" fmla="*/ 203835 h 883687"/>
                                  <a:gd name="connsiteX5" fmla="*/ 1238258 w 2088000"/>
                                  <a:gd name="connsiteY5" fmla="*/ 1905 h 883687"/>
                                  <a:gd name="connsiteX6" fmla="*/ 0 w 2088000"/>
                                  <a:gd name="connsiteY6" fmla="*/ 1320 h 883687"/>
                                  <a:gd name="connsiteX7" fmla="*/ 0 w 2088000"/>
                                  <a:gd name="connsiteY7" fmla="*/ 862335 h 883687"/>
                                  <a:gd name="connsiteX0" fmla="*/ 0 w 1994650"/>
                                  <a:gd name="connsiteY0" fmla="*/ 862335 h 877969"/>
                                  <a:gd name="connsiteX1" fmla="*/ 1912730 w 1994650"/>
                                  <a:gd name="connsiteY1" fmla="*/ 877969 h 877969"/>
                                  <a:gd name="connsiteX2" fmla="*/ 1994650 w 1994650"/>
                                  <a:gd name="connsiteY2" fmla="*/ 3225 h 877969"/>
                                  <a:gd name="connsiteX3" fmla="*/ 1663064 w 1994650"/>
                                  <a:gd name="connsiteY3" fmla="*/ 0 h 877969"/>
                                  <a:gd name="connsiteX4" fmla="*/ 1451610 w 1994650"/>
                                  <a:gd name="connsiteY4" fmla="*/ 203835 h 877969"/>
                                  <a:gd name="connsiteX5" fmla="*/ 1238258 w 1994650"/>
                                  <a:gd name="connsiteY5" fmla="*/ 1905 h 877969"/>
                                  <a:gd name="connsiteX6" fmla="*/ 0 w 1994650"/>
                                  <a:gd name="connsiteY6" fmla="*/ 1320 h 877969"/>
                                  <a:gd name="connsiteX7" fmla="*/ 0 w 1994650"/>
                                  <a:gd name="connsiteY7" fmla="*/ 862335 h 877969"/>
                                  <a:gd name="connsiteX0" fmla="*/ 0 w 2089905"/>
                                  <a:gd name="connsiteY0" fmla="*/ 862335 h 877969"/>
                                  <a:gd name="connsiteX1" fmla="*/ 1912730 w 2089905"/>
                                  <a:gd name="connsiteY1" fmla="*/ 877969 h 877969"/>
                                  <a:gd name="connsiteX2" fmla="*/ 2089905 w 2089905"/>
                                  <a:gd name="connsiteY2" fmla="*/ 0 h 877969"/>
                                  <a:gd name="connsiteX3" fmla="*/ 1663064 w 2089905"/>
                                  <a:gd name="connsiteY3" fmla="*/ 0 h 877969"/>
                                  <a:gd name="connsiteX4" fmla="*/ 1451610 w 2089905"/>
                                  <a:gd name="connsiteY4" fmla="*/ 203835 h 877969"/>
                                  <a:gd name="connsiteX5" fmla="*/ 1238258 w 2089905"/>
                                  <a:gd name="connsiteY5" fmla="*/ 1905 h 877969"/>
                                  <a:gd name="connsiteX6" fmla="*/ 0 w 2089905"/>
                                  <a:gd name="connsiteY6" fmla="*/ 1320 h 877969"/>
                                  <a:gd name="connsiteX7" fmla="*/ 0 w 2089905"/>
                                  <a:gd name="connsiteY7" fmla="*/ 862335 h 877969"/>
                                  <a:gd name="connsiteX0" fmla="*/ 0 w 2089905"/>
                                  <a:gd name="connsiteY0" fmla="*/ 862335 h 877969"/>
                                  <a:gd name="connsiteX1" fmla="*/ 2089905 w 2089905"/>
                                  <a:gd name="connsiteY1" fmla="*/ 877969 h 877969"/>
                                  <a:gd name="connsiteX2" fmla="*/ 2089905 w 2089905"/>
                                  <a:gd name="connsiteY2" fmla="*/ 0 h 877969"/>
                                  <a:gd name="connsiteX3" fmla="*/ 1663064 w 2089905"/>
                                  <a:gd name="connsiteY3" fmla="*/ 0 h 877969"/>
                                  <a:gd name="connsiteX4" fmla="*/ 1451610 w 2089905"/>
                                  <a:gd name="connsiteY4" fmla="*/ 203835 h 877969"/>
                                  <a:gd name="connsiteX5" fmla="*/ 1238258 w 2089905"/>
                                  <a:gd name="connsiteY5" fmla="*/ 1905 h 877969"/>
                                  <a:gd name="connsiteX6" fmla="*/ 0 w 2089905"/>
                                  <a:gd name="connsiteY6" fmla="*/ 1320 h 877969"/>
                                  <a:gd name="connsiteX7" fmla="*/ 0 w 2089905"/>
                                  <a:gd name="connsiteY7" fmla="*/ 862335 h 877969"/>
                                  <a:gd name="connsiteX0" fmla="*/ 0 w 2089905"/>
                                  <a:gd name="connsiteY0" fmla="*/ 862335 h 877969"/>
                                  <a:gd name="connsiteX1" fmla="*/ 2089905 w 2089905"/>
                                  <a:gd name="connsiteY1" fmla="*/ 877969 h 877969"/>
                                  <a:gd name="connsiteX2" fmla="*/ 2089905 w 2089905"/>
                                  <a:gd name="connsiteY2" fmla="*/ 0 h 877969"/>
                                  <a:gd name="connsiteX3" fmla="*/ 1663064 w 2089905"/>
                                  <a:gd name="connsiteY3" fmla="*/ 0 h 877969"/>
                                  <a:gd name="connsiteX4" fmla="*/ 1451610 w 2089905"/>
                                  <a:gd name="connsiteY4" fmla="*/ 203835 h 877969"/>
                                  <a:gd name="connsiteX5" fmla="*/ 1238258 w 2089905"/>
                                  <a:gd name="connsiteY5" fmla="*/ 1905 h 877969"/>
                                  <a:gd name="connsiteX6" fmla="*/ 74299 w 2089905"/>
                                  <a:gd name="connsiteY6" fmla="*/ 0 h 877969"/>
                                  <a:gd name="connsiteX7" fmla="*/ 0 w 2089905"/>
                                  <a:gd name="connsiteY7" fmla="*/ 862335 h 877969"/>
                                  <a:gd name="connsiteX0" fmla="*/ 104781 w 2015606"/>
                                  <a:gd name="connsiteY0" fmla="*/ 730830 h 877969"/>
                                  <a:gd name="connsiteX1" fmla="*/ 2015606 w 2015606"/>
                                  <a:gd name="connsiteY1" fmla="*/ 877969 h 877969"/>
                                  <a:gd name="connsiteX2" fmla="*/ 2015606 w 2015606"/>
                                  <a:gd name="connsiteY2" fmla="*/ 0 h 877969"/>
                                  <a:gd name="connsiteX3" fmla="*/ 1588765 w 2015606"/>
                                  <a:gd name="connsiteY3" fmla="*/ 0 h 877969"/>
                                  <a:gd name="connsiteX4" fmla="*/ 1377311 w 2015606"/>
                                  <a:gd name="connsiteY4" fmla="*/ 203835 h 877969"/>
                                  <a:gd name="connsiteX5" fmla="*/ 1163959 w 2015606"/>
                                  <a:gd name="connsiteY5" fmla="*/ 1905 h 877969"/>
                                  <a:gd name="connsiteX6" fmla="*/ 0 w 2015606"/>
                                  <a:gd name="connsiteY6" fmla="*/ 0 h 877969"/>
                                  <a:gd name="connsiteX7" fmla="*/ 104781 w 2015606"/>
                                  <a:gd name="connsiteY7" fmla="*/ 730830 h 877969"/>
                                  <a:gd name="connsiteX0" fmla="*/ 188606 w 2099431"/>
                                  <a:gd name="connsiteY0" fmla="*/ 730830 h 877969"/>
                                  <a:gd name="connsiteX1" fmla="*/ 2099431 w 2099431"/>
                                  <a:gd name="connsiteY1" fmla="*/ 877969 h 877969"/>
                                  <a:gd name="connsiteX2" fmla="*/ 2099431 w 2099431"/>
                                  <a:gd name="connsiteY2" fmla="*/ 0 h 877969"/>
                                  <a:gd name="connsiteX3" fmla="*/ 1672590 w 2099431"/>
                                  <a:gd name="connsiteY3" fmla="*/ 0 h 877969"/>
                                  <a:gd name="connsiteX4" fmla="*/ 1461136 w 2099431"/>
                                  <a:gd name="connsiteY4" fmla="*/ 203835 h 877969"/>
                                  <a:gd name="connsiteX5" fmla="*/ 1247784 w 2099431"/>
                                  <a:gd name="connsiteY5" fmla="*/ 1905 h 877969"/>
                                  <a:gd name="connsiteX6" fmla="*/ 0 w 2099431"/>
                                  <a:gd name="connsiteY6" fmla="*/ 0 h 877969"/>
                                  <a:gd name="connsiteX7" fmla="*/ 188606 w 2099431"/>
                                  <a:gd name="connsiteY7" fmla="*/ 730830 h 877969"/>
                                  <a:gd name="connsiteX0" fmla="*/ 0 w 2099431"/>
                                  <a:gd name="connsiteY0" fmla="*/ 1529388 h 1529388"/>
                                  <a:gd name="connsiteX1" fmla="*/ 2099431 w 2099431"/>
                                  <a:gd name="connsiteY1" fmla="*/ 877969 h 1529388"/>
                                  <a:gd name="connsiteX2" fmla="*/ 2099431 w 2099431"/>
                                  <a:gd name="connsiteY2" fmla="*/ 0 h 1529388"/>
                                  <a:gd name="connsiteX3" fmla="*/ 1672590 w 2099431"/>
                                  <a:gd name="connsiteY3" fmla="*/ 0 h 1529388"/>
                                  <a:gd name="connsiteX4" fmla="*/ 1461136 w 2099431"/>
                                  <a:gd name="connsiteY4" fmla="*/ 203835 h 1529388"/>
                                  <a:gd name="connsiteX5" fmla="*/ 1247784 w 2099431"/>
                                  <a:gd name="connsiteY5" fmla="*/ 1905 h 1529388"/>
                                  <a:gd name="connsiteX6" fmla="*/ 0 w 2099431"/>
                                  <a:gd name="connsiteY6" fmla="*/ 0 h 1529388"/>
                                  <a:gd name="connsiteX7" fmla="*/ 0 w 2099431"/>
                                  <a:gd name="connsiteY7" fmla="*/ 1529388 h 1529388"/>
                                  <a:gd name="connsiteX0" fmla="*/ 0 w 2099431"/>
                                  <a:gd name="connsiteY0" fmla="*/ 1529388 h 1529388"/>
                                  <a:gd name="connsiteX1" fmla="*/ 2044183 w 2099431"/>
                                  <a:gd name="connsiteY1" fmla="*/ 1457447 h 1529388"/>
                                  <a:gd name="connsiteX2" fmla="*/ 2099431 w 2099431"/>
                                  <a:gd name="connsiteY2" fmla="*/ 0 h 1529388"/>
                                  <a:gd name="connsiteX3" fmla="*/ 1672590 w 2099431"/>
                                  <a:gd name="connsiteY3" fmla="*/ 0 h 1529388"/>
                                  <a:gd name="connsiteX4" fmla="*/ 1461136 w 2099431"/>
                                  <a:gd name="connsiteY4" fmla="*/ 203835 h 1529388"/>
                                  <a:gd name="connsiteX5" fmla="*/ 1247784 w 2099431"/>
                                  <a:gd name="connsiteY5" fmla="*/ 1905 h 1529388"/>
                                  <a:gd name="connsiteX6" fmla="*/ 0 w 2099431"/>
                                  <a:gd name="connsiteY6" fmla="*/ 0 h 1529388"/>
                                  <a:gd name="connsiteX7" fmla="*/ 0 w 2099431"/>
                                  <a:gd name="connsiteY7" fmla="*/ 1529388 h 1529388"/>
                                  <a:gd name="connsiteX0" fmla="*/ 0 w 2101336"/>
                                  <a:gd name="connsiteY0" fmla="*/ 1529388 h 1532565"/>
                                  <a:gd name="connsiteX1" fmla="*/ 2101336 w 2101336"/>
                                  <a:gd name="connsiteY1" fmla="*/ 1532565 h 1532565"/>
                                  <a:gd name="connsiteX2" fmla="*/ 2099431 w 2101336"/>
                                  <a:gd name="connsiteY2" fmla="*/ 0 h 1532565"/>
                                  <a:gd name="connsiteX3" fmla="*/ 1672590 w 2101336"/>
                                  <a:gd name="connsiteY3" fmla="*/ 0 h 1532565"/>
                                  <a:gd name="connsiteX4" fmla="*/ 1461136 w 2101336"/>
                                  <a:gd name="connsiteY4" fmla="*/ 203835 h 1532565"/>
                                  <a:gd name="connsiteX5" fmla="*/ 1247784 w 2101336"/>
                                  <a:gd name="connsiteY5" fmla="*/ 1905 h 1532565"/>
                                  <a:gd name="connsiteX6" fmla="*/ 0 w 2101336"/>
                                  <a:gd name="connsiteY6" fmla="*/ 0 h 1532565"/>
                                  <a:gd name="connsiteX7" fmla="*/ 0 w 2101336"/>
                                  <a:gd name="connsiteY7" fmla="*/ 1529388 h 1532565"/>
                                  <a:gd name="connsiteX0" fmla="*/ 0 w 2101336"/>
                                  <a:gd name="connsiteY0" fmla="*/ 1510326 h 1532565"/>
                                  <a:gd name="connsiteX1" fmla="*/ 2101336 w 2101336"/>
                                  <a:gd name="connsiteY1" fmla="*/ 1532565 h 1532565"/>
                                  <a:gd name="connsiteX2" fmla="*/ 2099431 w 2101336"/>
                                  <a:gd name="connsiteY2" fmla="*/ 0 h 1532565"/>
                                  <a:gd name="connsiteX3" fmla="*/ 1672590 w 2101336"/>
                                  <a:gd name="connsiteY3" fmla="*/ 0 h 1532565"/>
                                  <a:gd name="connsiteX4" fmla="*/ 1461136 w 2101336"/>
                                  <a:gd name="connsiteY4" fmla="*/ 203835 h 1532565"/>
                                  <a:gd name="connsiteX5" fmla="*/ 1247784 w 2101336"/>
                                  <a:gd name="connsiteY5" fmla="*/ 1905 h 1532565"/>
                                  <a:gd name="connsiteX6" fmla="*/ 0 w 2101336"/>
                                  <a:gd name="connsiteY6" fmla="*/ 0 h 1532565"/>
                                  <a:gd name="connsiteX7" fmla="*/ 0 w 2101336"/>
                                  <a:gd name="connsiteY7" fmla="*/ 1510326 h 1532565"/>
                                  <a:gd name="connsiteX0" fmla="*/ 0 w 2101336"/>
                                  <a:gd name="connsiteY0" fmla="*/ 1535107 h 1535107"/>
                                  <a:gd name="connsiteX1" fmla="*/ 2101336 w 2101336"/>
                                  <a:gd name="connsiteY1" fmla="*/ 1532565 h 1535107"/>
                                  <a:gd name="connsiteX2" fmla="*/ 2099431 w 2101336"/>
                                  <a:gd name="connsiteY2" fmla="*/ 0 h 1535107"/>
                                  <a:gd name="connsiteX3" fmla="*/ 1672590 w 2101336"/>
                                  <a:gd name="connsiteY3" fmla="*/ 0 h 1535107"/>
                                  <a:gd name="connsiteX4" fmla="*/ 1461136 w 2101336"/>
                                  <a:gd name="connsiteY4" fmla="*/ 203835 h 1535107"/>
                                  <a:gd name="connsiteX5" fmla="*/ 1247784 w 2101336"/>
                                  <a:gd name="connsiteY5" fmla="*/ 1905 h 1535107"/>
                                  <a:gd name="connsiteX6" fmla="*/ 0 w 2101336"/>
                                  <a:gd name="connsiteY6" fmla="*/ 0 h 1535107"/>
                                  <a:gd name="connsiteX7" fmla="*/ 0 w 2101336"/>
                                  <a:gd name="connsiteY7" fmla="*/ 1535107 h 15351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01336" h="1535107">
                                    <a:moveTo>
                                      <a:pt x="0" y="1535107"/>
                                    </a:moveTo>
                                    <a:lnTo>
                                      <a:pt x="2101336" y="1532565"/>
                                    </a:lnTo>
                                    <a:lnTo>
                                      <a:pt x="2099431" y="0"/>
                                    </a:lnTo>
                                    <a:lnTo>
                                      <a:pt x="1672590" y="0"/>
                                    </a:lnTo>
                                    <a:cubicBezTo>
                                      <a:pt x="1556982" y="1465"/>
                                      <a:pt x="1459861" y="97790"/>
                                      <a:pt x="1461136" y="203835"/>
                                    </a:cubicBezTo>
                                    <a:cubicBezTo>
                                      <a:pt x="1461144" y="96520"/>
                                      <a:pt x="1363989" y="2540"/>
                                      <a:pt x="1247784" y="1905"/>
                                    </a:cubicBezTo>
                                    <a:lnTo>
                                      <a:pt x="0" y="0"/>
                                    </a:lnTo>
                                    <a:lnTo>
                                      <a:pt x="0" y="1535107"/>
                                    </a:lnTo>
                                    <a:close/>
                                  </a:path>
                                </a:pathLst>
                              </a:cu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BFF45" id="Rechthoek 20" o:spid="_x0000_s1026" style="position:absolute;margin-left:-.1pt;margin-top:.1pt;width:165.45pt;height:120.8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101336,15351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XaW5kb3dzIFBob3RvIEVkaXRv&#10;ciAxMC4wLjEwMDExLjE2Mzg0AFdpbmRvd3MgUGhvdG8gRWRpdG9yIDEwLjAuMTAwMTEuMTYzODQA&#10;MjAxOTowODoyMiAxNDowNDowMwAABpADAAIAAAAUAAARHJAEAAIAAAAUAAARMJKRAAIAAAADMDAA&#10;AJKSAAIAAAADMDAAAKABAAMAAAABAAEAAOocAAcAAAgMAAAJEA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PD94cGFja2V0IGVuZD0ndyc/Pv/bAEMAAwICAwICAwMDAwQDAwQFCAUFBAQFCgcH&#10;BggMCgwMCwoLCw0OEhANDhEOCwsQFhARExQVFRUMDxcYFhQYEhQVFP/bAEMBAwQEBQQFCQUFCRQN&#10;Cw0UFBQUFBQUFBQUFBQUFBQUFBQUFBQUFBQUFBQUFBQUFBQUFBQUFBQUFBQUFBQUFBQUFP/AABEI&#10;BM4GC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" path="m,1535107r2101336,-2542l2099431,,1672590,c1556982,1465,1459861,97790,1461136,203835,1461144,96520,1363989,2540,1247784,1905l,,,1535107xe" stroked="f" strokeweight="2pt">
                      <v:fill r:id="rId9" o:title="" recolor="t" rotate="t" type="frame"/>
                      <v:path arrowok="t" o:connecttype="custom" o:connectlocs="0,1534160;2101215,1531620;2099310,0;1672494,0;1461052,203709;1247712,1904;0,0;0,1534160" o:connectangles="0,0,0,0,0,0,0,0"/>
                      <w10:wrap anchorx="page" anchory="page"/>
                      <w10:anchorlock/>
                    </v:shape>
                  </w:pict>
                </mc:Fallback>
              </mc:AlternateContent>
            </w:r>
          </w:p>
        </w:tc>
      </w:tr>
      <w:tr w:rsidR="00B05651" w:rsidTr="00B05651">
        <w:trPr>
          <w:cantSplit/>
          <w:trHeight w:hRule="exact" w:val="85"/>
        </w:trPr>
        <w:tc>
          <w:tcPr>
            <w:tcW w:w="4971" w:type="dxa"/>
            <w:vMerge/>
            <w:shd w:val="clear" w:color="auto" w:fill="auto"/>
            <w:vAlign w:val="bottom"/>
          </w:tcPr>
          <w:p w:rsidR="00B05651" w:rsidRDefault="00B05651" w:rsidP="00CB62C2">
            <w:pPr>
              <w:pStyle w:val="briefhoofd"/>
            </w:pPr>
          </w:p>
        </w:tc>
        <w:tc>
          <w:tcPr>
            <w:tcW w:w="3308" w:type="dxa"/>
            <w:tcBorders>
              <w:top w:val="single" w:sz="8" w:space="0" w:color="FFFFFF" w:themeColor="background1"/>
              <w:right w:val="single" w:sz="8" w:space="0" w:color="FFFFFF" w:themeColor="background1"/>
            </w:tcBorders>
            <w:shd w:val="clear" w:color="auto" w:fill="auto"/>
          </w:tcPr>
          <w:p w:rsidR="00B05651" w:rsidRDefault="00B05651" w:rsidP="00CB62C2">
            <w:pPr>
              <w:pStyle w:val="briefhoofd"/>
              <w:rPr>
                <w:noProof/>
                <w:lang w:eastAsia="nl-BE"/>
              </w:rPr>
            </w:pPr>
          </w:p>
        </w:tc>
      </w:tr>
    </w:tbl>
    <w:sdt>
      <w:sdtPr>
        <w:alias w:val="sectionBlock"/>
        <w:tag w:val="sectionBlock"/>
        <w:id w:val="-554703164"/>
        <w:lock w:val="sdtContentLocked"/>
        <w:placeholder>
          <w:docPart w:val="2C4739DA8AA84104A614909EDF599D79"/>
        </w:placeholder>
      </w:sdtPr>
      <w:sdtEndPr/>
      <w:sdtContent>
        <w:p w:rsidR="0001336A" w:rsidRDefault="0001336A" w:rsidP="00CB62C2">
          <w:pPr>
            <w:pStyle w:val="sectionBlock"/>
            <w:sectPr w:rsidR="0001336A" w:rsidSect="001076E1">
              <w:headerReference w:type="default" r:id="rId10"/>
              <w:footerReference w:type="default" r:id="rId11"/>
              <w:type w:val="continuous"/>
              <w:pgSz w:w="11906" w:h="16838" w:code="9"/>
              <w:pgMar w:top="471" w:right="2313" w:bottom="1871" w:left="2313" w:header="397" w:footer="403" w:gutter="0"/>
              <w:cols w:space="708"/>
              <w:docGrid w:linePitch="360"/>
            </w:sectPr>
          </w:pPr>
          <w:r>
            <w:t xml:space="preserve"> </w:t>
          </w:r>
        </w:p>
      </w:sdtContent>
    </w:sdt>
    <w:sdt>
      <w:sdtPr>
        <w:rPr>
          <w:szCs w:val="20"/>
        </w:rPr>
        <w:alias w:val="aanspreking"/>
        <w:tag w:val="aanspreking"/>
        <w:id w:val="-1997488180"/>
        <w:lock w:val="sdtLocked"/>
        <w:placeholder>
          <w:docPart w:val="5FEE9487E70F41D793EDBF451E031500"/>
        </w:placeholder>
      </w:sdtPr>
      <w:sdtEndPr/>
      <w:sdtContent>
        <w:p w:rsidR="00B11969" w:rsidRPr="006A3F10" w:rsidRDefault="005C0D0E" w:rsidP="006A3F10">
          <w:pPr>
            <w:rPr>
              <w:szCs w:val="20"/>
            </w:rPr>
          </w:pPr>
          <w:r w:rsidRPr="006A3F10">
            <w:rPr>
              <w:szCs w:val="20"/>
            </w:rPr>
            <w:t>Beste</w:t>
          </w:r>
        </w:p>
      </w:sdtContent>
    </w:sdt>
    <w:p w:rsidR="006A3F10" w:rsidRDefault="006A3F10" w:rsidP="006A3F10">
      <w:pPr>
        <w:rPr>
          <w:szCs w:val="20"/>
        </w:rPr>
      </w:pPr>
    </w:p>
    <w:p w:rsidR="0034223E" w:rsidRDefault="0055720F" w:rsidP="00BC63DA">
      <w:pPr>
        <w:rPr>
          <w:szCs w:val="20"/>
        </w:rPr>
      </w:pPr>
      <w:r>
        <w:rPr>
          <w:szCs w:val="20"/>
        </w:rPr>
        <w:t>In oktober 2020</w:t>
      </w:r>
      <w:r w:rsidR="00BC63DA">
        <w:rPr>
          <w:szCs w:val="20"/>
        </w:rPr>
        <w:t xml:space="preserve"> starten werkzaamheden in de </w:t>
      </w:r>
      <w:r w:rsidRPr="00B53A69">
        <w:rPr>
          <w:b/>
          <w:szCs w:val="20"/>
        </w:rPr>
        <w:t>Industrieweg</w:t>
      </w:r>
      <w:r w:rsidR="00BC63DA" w:rsidRPr="0055720F">
        <w:rPr>
          <w:szCs w:val="20"/>
        </w:rPr>
        <w:t xml:space="preserve">. </w:t>
      </w:r>
    </w:p>
    <w:p w:rsidR="005C0D0E" w:rsidRPr="006A3F10" w:rsidRDefault="000B5719" w:rsidP="000B5719">
      <w:pPr>
        <w:rPr>
          <w:szCs w:val="20"/>
        </w:rPr>
      </w:pPr>
      <w:r w:rsidRPr="006A3F10">
        <w:rPr>
          <w:szCs w:val="20"/>
        </w:rPr>
        <w:t>Op de keerzijde van deze brief krijg</w:t>
      </w:r>
      <w:r w:rsidR="00534A47">
        <w:rPr>
          <w:szCs w:val="20"/>
        </w:rPr>
        <w:t xml:space="preserve"> je</w:t>
      </w:r>
      <w:r w:rsidRPr="006A3F10">
        <w:rPr>
          <w:szCs w:val="20"/>
        </w:rPr>
        <w:t xml:space="preserve"> meer details over de aard en de duur van de werken. </w:t>
      </w:r>
      <w:r w:rsidR="00534A47">
        <w:rPr>
          <w:szCs w:val="20"/>
        </w:rPr>
        <w:t>Je</w:t>
      </w:r>
      <w:r w:rsidRPr="006A3F10">
        <w:rPr>
          <w:szCs w:val="20"/>
        </w:rPr>
        <w:t xml:space="preserve"> kan met vragen ook steeds terecht bij de Dienst Wegen, Bruggen en Waterlopen. Hun contactgegevens vind</w:t>
      </w:r>
      <w:r w:rsidR="00534A47">
        <w:rPr>
          <w:szCs w:val="20"/>
        </w:rPr>
        <w:t xml:space="preserve"> je</w:t>
      </w:r>
      <w:r w:rsidRPr="006A3F10">
        <w:rPr>
          <w:szCs w:val="20"/>
        </w:rPr>
        <w:t xml:space="preserve"> </w:t>
      </w:r>
      <w:r w:rsidR="00847428" w:rsidRPr="006A3F10">
        <w:rPr>
          <w:szCs w:val="20"/>
        </w:rPr>
        <w:t xml:space="preserve">ook </w:t>
      </w:r>
      <w:r w:rsidRPr="006A3F10">
        <w:rPr>
          <w:szCs w:val="20"/>
        </w:rPr>
        <w:t xml:space="preserve">achteraan deze brief. </w:t>
      </w:r>
    </w:p>
    <w:p w:rsidR="005C0D0E" w:rsidRDefault="005C0D0E" w:rsidP="005C0D0E">
      <w:pPr>
        <w:rPr>
          <w:szCs w:val="20"/>
        </w:rPr>
      </w:pPr>
      <w:r w:rsidRPr="006A3F10">
        <w:rPr>
          <w:szCs w:val="20"/>
        </w:rPr>
        <w:t xml:space="preserve">Zoals </w:t>
      </w:r>
      <w:r w:rsidR="00534A47">
        <w:rPr>
          <w:szCs w:val="20"/>
        </w:rPr>
        <w:t>je</w:t>
      </w:r>
      <w:r w:rsidRPr="006A3F10">
        <w:rPr>
          <w:szCs w:val="20"/>
        </w:rPr>
        <w:t xml:space="preserve"> weet gaan openbare werken vaak gepaard met hinder. Als stadsbestuur kunnen</w:t>
      </w:r>
      <w:r>
        <w:rPr>
          <w:szCs w:val="20"/>
        </w:rPr>
        <w:t xml:space="preserve"> we helaas niet iedere vorm van hinder vermijden, maar het is wel onze ambitie om de overlast tot een minimum te beperken. </w:t>
      </w:r>
    </w:p>
    <w:p w:rsidR="005C0D0E" w:rsidRDefault="005C0D0E" w:rsidP="005C0D0E">
      <w:pPr>
        <w:rPr>
          <w:szCs w:val="20"/>
        </w:rPr>
      </w:pPr>
      <w:r>
        <w:rPr>
          <w:szCs w:val="20"/>
        </w:rPr>
        <w:t xml:space="preserve">Controleurs van de Stad Gent volgen de werken nauwgezet op, zodat de werken zo snel mogelijk vorderen en de bereikbaarheid van de </w:t>
      </w:r>
      <w:r w:rsidR="00B53A69">
        <w:rPr>
          <w:szCs w:val="20"/>
        </w:rPr>
        <w:t>bedrijven</w:t>
      </w:r>
      <w:r>
        <w:rPr>
          <w:szCs w:val="20"/>
        </w:rPr>
        <w:t xml:space="preserve"> zo lang mogelijk verzekerd blijft. Toch kunnen op bepaalde ogenblikken sommige </w:t>
      </w:r>
      <w:r w:rsidR="00B53A69">
        <w:rPr>
          <w:szCs w:val="20"/>
        </w:rPr>
        <w:t>bedrijven</w:t>
      </w:r>
      <w:r>
        <w:rPr>
          <w:szCs w:val="20"/>
        </w:rPr>
        <w:t xml:space="preserve"> tijdelijk moeilijk bereikbaar zijn. </w:t>
      </w:r>
    </w:p>
    <w:p w:rsidR="003268AD" w:rsidRDefault="005C0D0E" w:rsidP="005C0D0E">
      <w:r>
        <w:rPr>
          <w:szCs w:val="20"/>
        </w:rPr>
        <w:t xml:space="preserve">De planning van de werkzaamheden werd grondig voorbereid, maar kan in de war gestuurd worden door onvoorziene weersomstandigheden. Bij hevige regen of erg lage temperaturen kan niet gewerkt worden. In dat geval worden de werken korte tijd uitgesteld. De signalisatie zal dan ook in die zin aangepast worden. Wij danken </w:t>
      </w:r>
      <w:r w:rsidR="00534A47">
        <w:rPr>
          <w:szCs w:val="20"/>
        </w:rPr>
        <w:t>je</w:t>
      </w:r>
      <w:r>
        <w:rPr>
          <w:szCs w:val="20"/>
        </w:rPr>
        <w:t xml:space="preserve"> alvast voor </w:t>
      </w:r>
      <w:r w:rsidR="00534A47">
        <w:rPr>
          <w:szCs w:val="20"/>
        </w:rPr>
        <w:t>je</w:t>
      </w:r>
      <w:r>
        <w:rPr>
          <w:szCs w:val="20"/>
        </w:rPr>
        <w:t xml:space="preserve"> begrip en </w:t>
      </w:r>
      <w:r w:rsidR="00534A47">
        <w:rPr>
          <w:szCs w:val="20"/>
        </w:rPr>
        <w:t>je</w:t>
      </w:r>
      <w:r>
        <w:rPr>
          <w:szCs w:val="20"/>
        </w:rPr>
        <w:t xml:space="preserve"> geduld.</w:t>
      </w:r>
    </w:p>
    <w:p w:rsidR="0051104D" w:rsidRPr="00406575" w:rsidRDefault="00CF40DB" w:rsidP="00CB62C2">
      <w:pPr>
        <w:pStyle w:val="briefslotgroet"/>
      </w:pPr>
      <w:sdt>
        <w:sdtPr>
          <w:alias w:val="slotgroet"/>
          <w:tag w:val="slotgroet"/>
          <w:id w:val="-369697018"/>
          <w:lock w:val="sdtLocked"/>
          <w:placeholder>
            <w:docPart w:val="B7B05F4250E74E2484ABEF26CAF12051"/>
          </w:placeholder>
        </w:sdtPr>
        <w:sdtEndPr/>
        <w:sdtContent>
          <w:r w:rsidR="005C0D0E">
            <w:t>Met vriendelijke groeten</w:t>
          </w:r>
        </w:sdtContent>
      </w:sdt>
    </w:p>
    <w:tbl>
      <w:tblPr>
        <w:tblStyle w:val="Tabelraster"/>
        <w:tblW w:w="0" w:type="auto"/>
        <w:tblBorders>
          <w:top w:val="none" w:sz="0" w:space="0" w:color="auto"/>
          <w:bottom w:val="none" w:sz="0" w:space="0" w:color="auto"/>
          <w:insideH w:val="none" w:sz="0" w:space="0" w:color="auto"/>
          <w:insideV w:val="none" w:sz="0" w:space="0" w:color="auto"/>
        </w:tblBorders>
        <w:tblCellMar>
          <w:top w:w="0" w:type="dxa"/>
          <w:bottom w:w="0" w:type="dxa"/>
        </w:tblCellMar>
        <w:tblLook w:val="0600" w:firstRow="0" w:lastRow="0" w:firstColumn="0" w:lastColumn="0" w:noHBand="1" w:noVBand="1"/>
      </w:tblPr>
      <w:tblGrid>
        <w:gridCol w:w="4253"/>
        <w:gridCol w:w="3619"/>
      </w:tblGrid>
      <w:tr w:rsidR="008D6C5B" w:rsidTr="001060EA">
        <w:tc>
          <w:tcPr>
            <w:tcW w:w="4253" w:type="dxa"/>
            <w:tcMar>
              <w:right w:w="284" w:type="dxa"/>
            </w:tcMar>
          </w:tcPr>
          <w:p w:rsidR="008D6C5B" w:rsidRDefault="005C0D0E" w:rsidP="00CB62C2">
            <w:pPr>
              <w:pStyle w:val="ondertekening"/>
            </w:pPr>
            <w:r>
              <w:t>Filip Watteeuw</w:t>
            </w:r>
          </w:p>
          <w:p w:rsidR="005C0D0E" w:rsidRDefault="005C0D0E" w:rsidP="00CB62C2">
            <w:pPr>
              <w:pStyle w:val="ondertekening"/>
            </w:pPr>
            <w:r>
              <w:t>Schepen van Mobiliteit, Publieke Ruimte en Stedenbouw</w:t>
            </w:r>
          </w:p>
        </w:tc>
        <w:tc>
          <w:tcPr>
            <w:tcW w:w="3619" w:type="dxa"/>
          </w:tcPr>
          <w:p w:rsidR="004A6AD9" w:rsidRDefault="001060EA" w:rsidP="00CB62C2">
            <w:pPr>
              <w:pStyle w:val="ondertekening"/>
            </w:pPr>
            <w:r>
              <w:t xml:space="preserve">Mieke </w:t>
            </w:r>
            <w:proofErr w:type="spellStart"/>
            <w:r>
              <w:t>Hullebroeck</w:t>
            </w:r>
            <w:proofErr w:type="spellEnd"/>
          </w:p>
          <w:p w:rsidR="004A6AD9" w:rsidRDefault="001060EA" w:rsidP="00CB62C2">
            <w:pPr>
              <w:pStyle w:val="ondertekening"/>
            </w:pPr>
            <w:r>
              <w:t>Algemeen Directeur</w:t>
            </w:r>
          </w:p>
          <w:p w:rsidR="004A6AD9" w:rsidRDefault="004A6AD9" w:rsidP="00CB62C2">
            <w:pPr>
              <w:pStyle w:val="ondertekening"/>
            </w:pPr>
          </w:p>
          <w:p w:rsidR="008D6C5B" w:rsidRDefault="008D6C5B" w:rsidP="00CB62C2">
            <w:pPr>
              <w:pStyle w:val="ondertekening"/>
            </w:pPr>
          </w:p>
        </w:tc>
      </w:tr>
    </w:tbl>
    <w:sdt>
      <w:sdtPr>
        <w:alias w:val="sectionBlock"/>
        <w:tag w:val="sectionBlock"/>
        <w:id w:val="-1915996758"/>
        <w:lock w:val="sdtContentLocked"/>
        <w:placeholder>
          <w:docPart w:val="5ADA5BDFE43944CEB8EE04BF41A433F2"/>
        </w:placeholder>
        <w:showingPlcHdr/>
      </w:sdtPr>
      <w:sdtEndPr/>
      <w:sdtContent>
        <w:p w:rsidR="00276770" w:rsidRDefault="00E1713C" w:rsidP="00CB62C2">
          <w:pPr>
            <w:pStyle w:val="ondertekening"/>
            <w:sectPr w:rsidR="00276770" w:rsidSect="00BC63DA">
              <w:headerReference w:type="default" r:id="rId12"/>
              <w:type w:val="continuous"/>
              <w:pgSz w:w="11906" w:h="16838" w:code="9"/>
              <w:pgMar w:top="1452" w:right="1558" w:bottom="1871" w:left="2313" w:header="454" w:footer="403" w:gutter="0"/>
              <w:cols w:space="708"/>
              <w:docGrid w:linePitch="360"/>
            </w:sectPr>
          </w:pPr>
          <w:r>
            <w:t xml:space="preserve">   </w:t>
          </w:r>
        </w:p>
      </w:sdtContent>
    </w:sdt>
    <w:tbl>
      <w:tblPr>
        <w:tblStyle w:val="Tabelraster"/>
        <w:tblW w:w="10490" w:type="dxa"/>
        <w:tblBorders>
          <w:top w:val="none" w:sz="0" w:space="0" w:color="auto"/>
          <w:bottom w:val="none" w:sz="0" w:space="0" w:color="auto"/>
          <w:insideH w:val="none" w:sz="0" w:space="0" w:color="auto"/>
          <w:insideV w:val="none" w:sz="0" w:space="0" w:color="auto"/>
        </w:tblBorders>
        <w:tblLayout w:type="fixed"/>
        <w:tblCellMar>
          <w:top w:w="0" w:type="dxa"/>
          <w:bottom w:w="0" w:type="dxa"/>
        </w:tblCellMar>
        <w:tblLook w:val="0600" w:firstRow="0" w:lastRow="0" w:firstColumn="0" w:lastColumn="0" w:noHBand="1" w:noVBand="1"/>
      </w:tblPr>
      <w:tblGrid>
        <w:gridCol w:w="2988"/>
        <w:gridCol w:w="3475"/>
        <w:gridCol w:w="4027"/>
      </w:tblGrid>
      <w:tr w:rsidR="007F28B8" w:rsidTr="006A3F10">
        <w:tc>
          <w:tcPr>
            <w:tcW w:w="2988" w:type="dxa"/>
            <w:vMerge w:val="restart"/>
            <w:tcMar>
              <w:right w:w="340" w:type="dxa"/>
            </w:tcMar>
          </w:tcPr>
          <w:p w:rsidR="007F28B8" w:rsidRPr="00BA2448" w:rsidRDefault="007F28B8" w:rsidP="00CF7F05">
            <w:pPr>
              <w:pStyle w:val="smalkop1"/>
              <w:rPr>
                <w:spacing w:val="1"/>
                <w:sz w:val="17"/>
                <w:szCs w:val="17"/>
              </w:rPr>
            </w:pPr>
            <w:r w:rsidRPr="00BA2448">
              <w:rPr>
                <w:spacing w:val="1"/>
                <w:sz w:val="17"/>
                <w:szCs w:val="17"/>
              </w:rPr>
              <w:lastRenderedPageBreak/>
              <w:t>PRAKTISCH</w:t>
            </w:r>
            <w:r w:rsidRPr="00BA2448">
              <w:rPr>
                <w:color w:val="2C3F48"/>
                <w:spacing w:val="1"/>
                <w:sz w:val="17"/>
                <w:szCs w:val="17"/>
              </w:rPr>
              <w:t>.</w:t>
            </w:r>
          </w:p>
          <w:p w:rsidR="007F28B8" w:rsidRPr="00BA2448" w:rsidRDefault="007F28B8" w:rsidP="00BA2448">
            <w:pPr>
              <w:pStyle w:val="smalkop2"/>
            </w:pPr>
            <w:r w:rsidRPr="00BA2448">
              <w:t xml:space="preserve">Zand </w:t>
            </w:r>
          </w:p>
          <w:p w:rsidR="007F28B8" w:rsidRPr="00BA2448" w:rsidRDefault="007F28B8" w:rsidP="00BA2448">
            <w:pPr>
              <w:pStyle w:val="smalstandaard"/>
            </w:pPr>
            <w:r w:rsidRPr="00BA2448">
              <w:t xml:space="preserve">Op het deel van de weg of het trottoir waar tegels worden gelegd, blijft een laagje zand liggen. Het zand dient om de tegels steviger aan elkaar te sluiten. Daarom wacht je beter minstens 2 weken voor je het restant wegveegt. </w:t>
            </w:r>
          </w:p>
          <w:p w:rsidR="007F28B8" w:rsidRPr="00BA2448" w:rsidRDefault="007F28B8" w:rsidP="00BA2448">
            <w:pPr>
              <w:pStyle w:val="smalkop2"/>
            </w:pPr>
            <w:r w:rsidRPr="00BA2448">
              <w:t xml:space="preserve">Gehinderd </w:t>
            </w:r>
          </w:p>
          <w:p w:rsidR="007F28B8" w:rsidRPr="00BA2448" w:rsidRDefault="007F28B8" w:rsidP="00BA2448">
            <w:pPr>
              <w:pStyle w:val="smalstandaard"/>
            </w:pPr>
            <w:r w:rsidRPr="00BA2448">
              <w:t xml:space="preserve">Ben je moeilijk te been, rolstoelgebruiker of slechtziende en word je gehinderd door slecht geplaatste bouwmaterialen? Neem dan contact op met de controleur van de werken. </w:t>
            </w:r>
          </w:p>
          <w:p w:rsidR="007F28B8" w:rsidRPr="00BA2448" w:rsidRDefault="007F28B8" w:rsidP="00BA2448">
            <w:pPr>
              <w:pStyle w:val="smalkop2"/>
            </w:pPr>
            <w:r w:rsidRPr="00BA2448">
              <w:t xml:space="preserve">Schade </w:t>
            </w:r>
          </w:p>
          <w:p w:rsidR="007F28B8" w:rsidRPr="00BA2448" w:rsidRDefault="007F28B8" w:rsidP="00BA2448">
            <w:pPr>
              <w:pStyle w:val="smalstandaard"/>
            </w:pPr>
            <w:r w:rsidRPr="00BA2448">
              <w:t xml:space="preserve">Is er schade aan je woning en denk je dat de oorzaak bij de werken ligt? Neem dan in de eerste plaats contact op met uw verzekeraar. Die regelt de contacten met de aannemer en met de Stad Gent. </w:t>
            </w:r>
          </w:p>
          <w:p w:rsidR="00E8534B" w:rsidRDefault="007F28B8" w:rsidP="00BA2448">
            <w:pPr>
              <w:pStyle w:val="smalkop2"/>
              <w:rPr>
                <w:b w:val="0"/>
                <w:color w:val="auto"/>
                <w:spacing w:val="1"/>
              </w:rPr>
            </w:pPr>
            <w:r w:rsidRPr="00BA2448">
              <w:t xml:space="preserve">Zelfstandigen </w:t>
            </w:r>
            <w:r w:rsidR="00E8534B">
              <w:br/>
            </w:r>
            <w:r w:rsidR="00E8534B" w:rsidRPr="00E8534B">
              <w:rPr>
                <w:b w:val="0"/>
                <w:color w:val="auto"/>
                <w:spacing w:val="1"/>
              </w:rPr>
              <w:t>In bepaalde gevallen hebben zelfstandigen recht op een hinderpremie en/of sluitingspremie tijdens wegenwerken. Voor meer informatie neem je contact op met Gentinfo (09 210 10 10 of gentinfo@stad.gent) of kijk je op de website www.stad.gent (zoekterm: steunmaatregelen openbare werken)</w:t>
            </w:r>
          </w:p>
          <w:p w:rsidR="00E8534B" w:rsidRPr="00E8534B" w:rsidRDefault="007F28B8" w:rsidP="00E8534B">
            <w:pPr>
              <w:pStyle w:val="smalkop2"/>
            </w:pPr>
            <w:r w:rsidRPr="00BA2448">
              <w:t xml:space="preserve">Parkeren </w:t>
            </w:r>
            <w:r w:rsidR="00E8534B">
              <w:br/>
            </w:r>
            <w:r w:rsidR="00E8534B">
              <w:rPr>
                <w:b w:val="0"/>
                <w:color w:val="auto"/>
                <w:spacing w:val="1"/>
                <w:sz w:val="18"/>
                <w:szCs w:val="18"/>
              </w:rPr>
              <w:t xml:space="preserve">Is jouw privé garage of standplaats door deze wegenwerken minstens twee weken niet bereikbaar? Geldt er in de straat betalend parkeren, bewonersparkeren of is er een andere regeling? Dan biedt de Stad Gent een aantal maatregelen ter compensatie. Ga naar </w:t>
            </w:r>
            <w:hyperlink r:id="rId13" w:history="1">
              <w:r w:rsidR="00E8534B" w:rsidRPr="00533D6E">
                <w:rPr>
                  <w:rStyle w:val="Hyperlink"/>
                  <w:b w:val="0"/>
                  <w:spacing w:val="1"/>
                  <w:sz w:val="18"/>
                  <w:szCs w:val="18"/>
                </w:rPr>
                <w:t>www.stad.gent</w:t>
              </w:r>
            </w:hyperlink>
            <w:r w:rsidR="00E8534B">
              <w:rPr>
                <w:b w:val="0"/>
                <w:color w:val="auto"/>
                <w:spacing w:val="1"/>
                <w:sz w:val="18"/>
                <w:szCs w:val="18"/>
              </w:rPr>
              <w:t xml:space="preserve"> (zoekterm: parkeercompensatie) en lees wat de Stad Gent voor jou kan doen. </w:t>
            </w:r>
            <w:r w:rsidR="00E8534B" w:rsidRPr="00F05741">
              <w:rPr>
                <w:b w:val="0"/>
                <w:color w:val="auto"/>
                <w:spacing w:val="1"/>
                <w:sz w:val="18"/>
                <w:szCs w:val="18"/>
              </w:rPr>
              <w:t xml:space="preserve">Voor meer informatie </w:t>
            </w:r>
            <w:r w:rsidR="00E8534B" w:rsidRPr="00F05741">
              <w:rPr>
                <w:b w:val="0"/>
                <w:sz w:val="18"/>
                <w:szCs w:val="18"/>
              </w:rPr>
              <w:t>over deze en andere voorwaarden, neem je best contact op met:</w:t>
            </w:r>
            <w:r w:rsidR="00E8534B" w:rsidRPr="00F05741">
              <w:rPr>
                <w:sz w:val="18"/>
                <w:szCs w:val="18"/>
              </w:rPr>
              <w:t xml:space="preserve"> </w:t>
            </w:r>
          </w:p>
          <w:p w:rsidR="00E8534B" w:rsidRPr="00F05741" w:rsidRDefault="00E8534B" w:rsidP="00E8534B">
            <w:pPr>
              <w:pStyle w:val="smalstandaard"/>
              <w:rPr>
                <w:sz w:val="18"/>
                <w:szCs w:val="18"/>
              </w:rPr>
            </w:pPr>
            <w:r w:rsidRPr="00F05741">
              <w:rPr>
                <w:sz w:val="18"/>
                <w:szCs w:val="18"/>
              </w:rPr>
              <w:t>Mobiliteitsbedrijf Stad Gent</w:t>
            </w:r>
          </w:p>
          <w:p w:rsidR="00E8534B" w:rsidRDefault="00E8534B" w:rsidP="00E8534B">
            <w:pPr>
              <w:pStyle w:val="smalstandaard"/>
              <w:rPr>
                <w:sz w:val="18"/>
                <w:szCs w:val="18"/>
              </w:rPr>
            </w:pPr>
            <w:r w:rsidRPr="00F05741">
              <w:rPr>
                <w:sz w:val="18"/>
                <w:szCs w:val="18"/>
              </w:rPr>
              <w:t>tel. 09 266 28 00</w:t>
            </w:r>
            <w:r>
              <w:rPr>
                <w:sz w:val="18"/>
                <w:szCs w:val="18"/>
              </w:rPr>
              <w:t xml:space="preserve"> </w:t>
            </w:r>
            <w:hyperlink r:id="rId14" w:history="1">
              <w:r w:rsidRPr="00533D6E">
                <w:rPr>
                  <w:rStyle w:val="Hyperlink"/>
                  <w:sz w:val="18"/>
                  <w:szCs w:val="18"/>
                </w:rPr>
                <w:t>mobiliteit@stad.gent</w:t>
              </w:r>
            </w:hyperlink>
          </w:p>
          <w:p w:rsidR="00E8534B" w:rsidRPr="00F05741" w:rsidRDefault="00E8534B" w:rsidP="00E8534B">
            <w:pPr>
              <w:pStyle w:val="smalstandaard"/>
              <w:rPr>
                <w:sz w:val="18"/>
                <w:szCs w:val="18"/>
              </w:rPr>
            </w:pPr>
            <w:r w:rsidRPr="00F05741">
              <w:rPr>
                <w:sz w:val="18"/>
                <w:szCs w:val="18"/>
              </w:rPr>
              <w:t xml:space="preserve"> </w:t>
            </w:r>
          </w:p>
          <w:p w:rsidR="007F28B8" w:rsidRDefault="007F28B8" w:rsidP="00BA2448">
            <w:pPr>
              <w:pStyle w:val="smalstandaard"/>
            </w:pPr>
          </w:p>
          <w:p w:rsidR="00750E7B" w:rsidRPr="00BA2448" w:rsidRDefault="00750E7B" w:rsidP="00BA2448">
            <w:pPr>
              <w:pStyle w:val="smalstandaard"/>
            </w:pPr>
          </w:p>
        </w:tc>
        <w:tc>
          <w:tcPr>
            <w:tcW w:w="7502" w:type="dxa"/>
            <w:gridSpan w:val="2"/>
            <w:tcMar>
              <w:left w:w="340" w:type="dxa"/>
            </w:tcMar>
          </w:tcPr>
          <w:p w:rsidR="0043324A" w:rsidRPr="0052273A" w:rsidRDefault="0070339F" w:rsidP="0043324A">
            <w:pPr>
              <w:pStyle w:val="breedkop1"/>
            </w:pPr>
            <w:r>
              <w:t xml:space="preserve"> </w:t>
            </w:r>
            <w:r w:rsidR="0043324A" w:rsidRPr="0052273A">
              <w:t>W</w:t>
            </w:r>
            <w:r w:rsidR="0043324A" w:rsidRPr="00A70C78">
              <w:t>E</w:t>
            </w:r>
            <w:r w:rsidR="0043324A" w:rsidRPr="0052273A">
              <w:t xml:space="preserve">RKEN IN </w:t>
            </w:r>
            <w:r w:rsidR="00534A47">
              <w:t>je</w:t>
            </w:r>
            <w:r w:rsidR="0043324A" w:rsidRPr="0052273A">
              <w:t xml:space="preserve"> BUURT…</w:t>
            </w:r>
            <w:r w:rsidR="0043324A" w:rsidRPr="0052273A">
              <w:rPr>
                <w:color w:val="009FE3" w:themeColor="text2"/>
              </w:rPr>
              <w:t>.</w:t>
            </w:r>
          </w:p>
          <w:p w:rsidR="003252A5" w:rsidRDefault="0043324A" w:rsidP="0043324A">
            <w:pPr>
              <w:pStyle w:val="breedstandaard"/>
            </w:pPr>
            <w:r w:rsidRPr="00D01C2F">
              <w:rPr>
                <w:rStyle w:val="breedkop2Char"/>
              </w:rPr>
              <w:t>Plaats</w:t>
            </w:r>
            <w:r>
              <w:t xml:space="preserve">: </w:t>
            </w:r>
            <w:r w:rsidR="00750E7B">
              <w:t>Industrieweg</w:t>
            </w:r>
            <w:r w:rsidR="003252A5">
              <w:t xml:space="preserve"> </w:t>
            </w:r>
            <w:r w:rsidR="003252A5">
              <w:t>(dit is de parallelweg naast de R4)</w:t>
            </w:r>
            <w:r w:rsidR="003252A5">
              <w:t xml:space="preserve">, vanaf </w:t>
            </w:r>
            <w:proofErr w:type="spellStart"/>
            <w:r w:rsidR="003252A5">
              <w:t>Waalkens</w:t>
            </w:r>
            <w:proofErr w:type="spellEnd"/>
            <w:r w:rsidR="003252A5">
              <w:t xml:space="preserve"> tot aan </w:t>
            </w:r>
            <w:proofErr w:type="spellStart"/>
            <w:r w:rsidR="003252A5">
              <w:t>Evergemsesteenweg</w:t>
            </w:r>
            <w:proofErr w:type="spellEnd"/>
          </w:p>
          <w:p w:rsidR="00415144" w:rsidRPr="004D7542" w:rsidRDefault="0043324A" w:rsidP="0043324A">
            <w:pPr>
              <w:pStyle w:val="breedstandaard"/>
              <w:rPr>
                <w:rStyle w:val="breedkop2Char"/>
                <w:b w:val="0"/>
                <w:color w:val="auto"/>
                <w:spacing w:val="1"/>
                <w:szCs w:val="22"/>
              </w:rPr>
            </w:pPr>
            <w:r w:rsidRPr="00D01C2F">
              <w:rPr>
                <w:rStyle w:val="breedkop2Char"/>
              </w:rPr>
              <w:t>Startdatum</w:t>
            </w:r>
            <w:r>
              <w:t xml:space="preserve">: </w:t>
            </w:r>
            <w:r w:rsidR="00750E7B">
              <w:t>5 oktober 2020</w:t>
            </w:r>
          </w:p>
          <w:p w:rsidR="0043324A" w:rsidRDefault="0043324A" w:rsidP="0043324A">
            <w:pPr>
              <w:pStyle w:val="breedstandaard"/>
            </w:pPr>
            <w:r w:rsidRPr="00D01C2F">
              <w:rPr>
                <w:rStyle w:val="breedkop2Char"/>
              </w:rPr>
              <w:t>Vermoedelijke einddatum</w:t>
            </w:r>
            <w:r>
              <w:t xml:space="preserve">: </w:t>
            </w:r>
            <w:r w:rsidR="004C1428" w:rsidRPr="00FD38A9">
              <w:t>midden november 2020</w:t>
            </w:r>
          </w:p>
          <w:p w:rsidR="0043324A" w:rsidRPr="00D01C2F" w:rsidRDefault="0043324A" w:rsidP="0043324A">
            <w:pPr>
              <w:pStyle w:val="smalcursief"/>
            </w:pPr>
            <w:r w:rsidRPr="00D01C2F">
              <w:t>Gelieve er rekening mee te houden dat de planning van de werken informatief is en steeds kan wijzigen ten gevolge van onvoorziene weers- en/of werfomstandigheden.</w:t>
            </w:r>
            <w:r w:rsidR="009A4B41">
              <w:t xml:space="preserve"> </w:t>
            </w:r>
            <w:r w:rsidR="009A4B41" w:rsidRPr="009A4B41">
              <w:t>Ook de recente maatregelen ter bestrijding van de coronacrisis kunnen een impact hebben op de planning.</w:t>
            </w:r>
          </w:p>
          <w:p w:rsidR="004C1428" w:rsidRDefault="0043324A" w:rsidP="004D7542">
            <w:pPr>
              <w:rPr>
                <w:b/>
              </w:rPr>
            </w:pPr>
            <w:r w:rsidRPr="004D7542">
              <w:rPr>
                <w:rStyle w:val="breedkop2Char"/>
              </w:rPr>
              <w:t>Aard en impact van de werken</w:t>
            </w:r>
          </w:p>
          <w:p w:rsidR="00BB4D00" w:rsidRDefault="004C1428" w:rsidP="004C1428">
            <w:pPr>
              <w:pStyle w:val="lijstopsom1"/>
              <w:rPr>
                <w:color w:val="45A1E7" w:themeColor="accent3" w:themeShade="BF"/>
              </w:rPr>
            </w:pPr>
            <w:r w:rsidRPr="004C1428">
              <w:rPr>
                <w:color w:val="45A1E7" w:themeColor="accent3" w:themeShade="BF"/>
              </w:rPr>
              <w:t>Toplaag in asfalt</w:t>
            </w:r>
          </w:p>
          <w:p w:rsidR="00B53A69" w:rsidRPr="00BB4D00" w:rsidRDefault="00BC63DA" w:rsidP="00BB4D00">
            <w:pPr>
              <w:pStyle w:val="lijstopsom1"/>
              <w:numPr>
                <w:ilvl w:val="0"/>
                <w:numId w:val="0"/>
              </w:numPr>
              <w:rPr>
                <w:color w:val="45A1E7" w:themeColor="accent3" w:themeShade="BF"/>
              </w:rPr>
            </w:pPr>
            <w:r w:rsidRPr="00BC63DA">
              <w:t xml:space="preserve">In de </w:t>
            </w:r>
            <w:r w:rsidR="00750E7B" w:rsidRPr="00750E7B">
              <w:t xml:space="preserve">Industrieweg </w:t>
            </w:r>
            <w:r w:rsidRPr="00750E7B">
              <w:t>komt</w:t>
            </w:r>
            <w:r w:rsidRPr="00BC63DA">
              <w:t xml:space="preserve"> er een nieuwe toplaag in asfalt. </w:t>
            </w:r>
            <w:r w:rsidR="004C1428">
              <w:t xml:space="preserve">Eerst </w:t>
            </w:r>
            <w:r w:rsidRPr="00BC63DA">
              <w:t>verwijdert de aannemer de huidige wegbedekking</w:t>
            </w:r>
            <w:r w:rsidR="00B53A69">
              <w:t xml:space="preserve">. </w:t>
            </w:r>
            <w:r w:rsidRPr="00BC63DA">
              <w:t xml:space="preserve">Daarna </w:t>
            </w:r>
            <w:r w:rsidR="0034223E">
              <w:t>wordt</w:t>
            </w:r>
            <w:r w:rsidRPr="00BC63DA">
              <w:t xml:space="preserve"> de nieuwe toplaag in asfalt gegoten. </w:t>
            </w:r>
          </w:p>
          <w:p w:rsidR="004C1428" w:rsidRDefault="00B53A69" w:rsidP="004D7542">
            <w:r>
              <w:t xml:space="preserve">Om de bereikbaarheid van alle bedrijven zo maximaal mogelijk te garanderen, </w:t>
            </w:r>
            <w:r w:rsidR="00FD38A9">
              <w:t>werken we in 2 fases (het overzicht van de fasering vind je terug als bijlage). In</w:t>
            </w:r>
            <w:r w:rsidR="0034223E" w:rsidRPr="00FD38A9">
              <w:t xml:space="preserve"> het weekend van </w:t>
            </w:r>
            <w:r w:rsidR="00FD38A9" w:rsidRPr="00FD38A9">
              <w:t>17/10</w:t>
            </w:r>
            <w:r w:rsidR="0034223E" w:rsidRPr="00FD38A9">
              <w:t xml:space="preserve">/2020 </w:t>
            </w:r>
            <w:r w:rsidR="00FD38A9">
              <w:t>leggen we de toplaag aan van fase 1</w:t>
            </w:r>
            <w:r>
              <w:t xml:space="preserve"> </w:t>
            </w:r>
            <w:r w:rsidR="00FD38A9">
              <w:t xml:space="preserve">en tijdens het weekend van 7/11/2020 brengen we de toplaag van fase 2 aan. </w:t>
            </w:r>
            <w:r>
              <w:t>Tijdens d</w:t>
            </w:r>
            <w:r w:rsidR="00FD38A9">
              <w:t>eze twee</w:t>
            </w:r>
            <w:r>
              <w:t xml:space="preserve"> weekend</w:t>
            </w:r>
            <w:r w:rsidR="00FD38A9">
              <w:t>s</w:t>
            </w:r>
            <w:r>
              <w:t xml:space="preserve"> zijn de bedrijven niet toegankelijk.</w:t>
            </w:r>
            <w:r w:rsidR="004C1428">
              <w:t xml:space="preserve"> Wanneer de weersomstandigheden op dat ogenblik te slecht zijn, dan wordt een nieuwe datum vooropgesteld</w:t>
            </w:r>
            <w:r w:rsidR="0034223E">
              <w:t xml:space="preserve"> en gecommuniceerd.</w:t>
            </w:r>
            <w:r w:rsidR="004C1428">
              <w:t xml:space="preserve"> </w:t>
            </w:r>
            <w:r w:rsidRPr="00BC63DA">
              <w:t>Na deze werken brengt de aannemer ook nog de nodige wegmarkeringen aan.</w:t>
            </w:r>
          </w:p>
          <w:p w:rsidR="004C1428" w:rsidRDefault="004C1428" w:rsidP="004C1428">
            <w:pPr>
              <w:pStyle w:val="lijstopsom1"/>
            </w:pPr>
            <w:r w:rsidRPr="004C1428">
              <w:rPr>
                <w:color w:val="45A1E7" w:themeColor="accent3" w:themeShade="BF"/>
              </w:rPr>
              <w:t>Opritten</w:t>
            </w:r>
          </w:p>
          <w:p w:rsidR="004C1428" w:rsidRDefault="004C1428" w:rsidP="004C1428">
            <w:pPr>
              <w:pStyle w:val="lijstopsom1"/>
              <w:numPr>
                <w:ilvl w:val="0"/>
                <w:numId w:val="0"/>
              </w:numPr>
            </w:pPr>
            <w:r w:rsidRPr="004C1428">
              <w:t xml:space="preserve">De opritten </w:t>
            </w:r>
            <w:r>
              <w:t>naar de bedrijven worden ook vernieuwd. Tijdens deze werken zorgt de aannemer ervoor dat de toegang tot de bedrijven mogelijk blijft.</w:t>
            </w:r>
          </w:p>
          <w:p w:rsidR="004C1428" w:rsidRPr="0034223E" w:rsidRDefault="004C1428" w:rsidP="0034223E">
            <w:pPr>
              <w:pStyle w:val="lijstopsom2"/>
              <w:rPr>
                <w:sz w:val="18"/>
                <w:szCs w:val="18"/>
              </w:rPr>
            </w:pPr>
            <w:r w:rsidRPr="0034223E">
              <w:rPr>
                <w:sz w:val="18"/>
                <w:szCs w:val="18"/>
              </w:rPr>
              <w:t xml:space="preserve">Indien een bedrijf twee opritten heeft, dan worden deze niet tegelijkertijd aangepakt. </w:t>
            </w:r>
          </w:p>
          <w:p w:rsidR="004C1428" w:rsidRPr="0034223E" w:rsidRDefault="004C1428" w:rsidP="004C1428">
            <w:pPr>
              <w:pStyle w:val="lijstopsom2"/>
              <w:rPr>
                <w:sz w:val="18"/>
                <w:szCs w:val="18"/>
              </w:rPr>
            </w:pPr>
            <w:r w:rsidRPr="0034223E">
              <w:rPr>
                <w:sz w:val="18"/>
                <w:szCs w:val="18"/>
              </w:rPr>
              <w:t xml:space="preserve">Indien een bedrijf één oprit heeft, dan voert de aannemer de werken in twee delen uit. </w:t>
            </w:r>
          </w:p>
          <w:p w:rsidR="004C1428" w:rsidRPr="0034223E" w:rsidRDefault="004C1428" w:rsidP="004C1428">
            <w:pPr>
              <w:pStyle w:val="lijstopsom2"/>
              <w:rPr>
                <w:sz w:val="18"/>
                <w:szCs w:val="18"/>
              </w:rPr>
            </w:pPr>
            <w:r w:rsidRPr="0034223E">
              <w:rPr>
                <w:sz w:val="18"/>
                <w:szCs w:val="18"/>
              </w:rPr>
              <w:t xml:space="preserve">Mocht blijken dat de toegankelijkheid alsnog onmogelijk is, dan zal de aannemer persoonlijk contact opnemen met het bedrijf in kwestie om verdere afspraken te maken. </w:t>
            </w:r>
          </w:p>
          <w:p w:rsidR="0043324A" w:rsidRPr="004D7542" w:rsidRDefault="0043324A" w:rsidP="004D7542">
            <w:pPr>
              <w:pStyle w:val="breedkop2"/>
            </w:pPr>
            <w:r w:rsidRPr="004D7542">
              <w:t>Veiligheid op de werf</w:t>
            </w:r>
          </w:p>
          <w:p w:rsidR="0043324A" w:rsidRPr="0052273A" w:rsidRDefault="0043324A" w:rsidP="0043324A">
            <w:pPr>
              <w:pStyle w:val="breedstandaard"/>
            </w:pPr>
            <w:r w:rsidRPr="0052273A">
              <w:t>De werf is een zone met risico’s. Mogen wij je vragen om de signalisatie en de afsluitingen te respecteren en zo weinig mogelijk in de werfzone te komen?</w:t>
            </w:r>
            <w:r w:rsidR="00AE74DA">
              <w:t xml:space="preserve"> </w:t>
            </w:r>
            <w:r w:rsidR="00AE74DA" w:rsidRPr="0045458F">
              <w:t xml:space="preserve">Lees ook onze 6 tips voor meer veiligheid op de werf op </w:t>
            </w:r>
            <w:hyperlink r:id="rId15" w:history="1">
              <w:r w:rsidR="00AE74DA" w:rsidRPr="0045458F">
                <w:rPr>
                  <w:rStyle w:val="Hyperlink"/>
                </w:rPr>
                <w:t>www.</w:t>
              </w:r>
              <w:proofErr w:type="spellStart"/>
              <w:r w:rsidR="00AE74DA" w:rsidRPr="0045458F">
                <w:rPr>
                  <w:rStyle w:val="Hyperlink"/>
                  <w:lang w:val="nl-NL"/>
                </w:rPr>
                <w:t>stad.gent</w:t>
              </w:r>
              <w:proofErr w:type="spellEnd"/>
              <w:r w:rsidR="00AE74DA" w:rsidRPr="0045458F">
                <w:rPr>
                  <w:rStyle w:val="Hyperlink"/>
                  <w:lang w:val="nl-NL"/>
                </w:rPr>
                <w:t>/</w:t>
              </w:r>
              <w:proofErr w:type="spellStart"/>
              <w:r w:rsidR="00AE74DA" w:rsidRPr="0045458F">
                <w:rPr>
                  <w:rStyle w:val="Hyperlink"/>
                  <w:lang w:val="nl-NL"/>
                </w:rPr>
                <w:t>veiligheidopdewerf</w:t>
              </w:r>
              <w:proofErr w:type="spellEnd"/>
            </w:hyperlink>
            <w:r w:rsidR="00AE74DA" w:rsidRPr="0045458F">
              <w:rPr>
                <w:lang w:val="nl-NL"/>
              </w:rPr>
              <w:t>.</w:t>
            </w:r>
          </w:p>
          <w:p w:rsidR="00FC3F7E" w:rsidRDefault="00FC3F7E" w:rsidP="00FC3F7E">
            <w:pPr>
              <w:pStyle w:val="breedkop2"/>
            </w:pPr>
            <w:r w:rsidRPr="0052273A">
              <w:t>Mobiliteit</w:t>
            </w:r>
          </w:p>
          <w:p w:rsidR="00FC3F7E" w:rsidRDefault="00FC3F7E" w:rsidP="00FC3F7E">
            <w:pPr>
              <w:pStyle w:val="breedstandaard"/>
            </w:pPr>
            <w:r>
              <w:t>D</w:t>
            </w:r>
            <w:r w:rsidRPr="0052273A">
              <w:t>e werken</w:t>
            </w:r>
            <w:r>
              <w:t xml:space="preserve"> in deze straat zullen onvermijdelijk hinder met zich meebrengen. Er zal een omleiding van kracht zijn. Gelieve de signalisatie ter plaatse op te volgen. Enkel zo kunnen wij een kwalitatieve afwerking garanderen.</w:t>
            </w:r>
            <w:r w:rsidR="0034223E">
              <w:t xml:space="preserve"> Verwittig ook uw klanten én toeleveranciers.</w:t>
            </w:r>
          </w:p>
          <w:p w:rsidR="00FC3F7E" w:rsidRPr="0043324A" w:rsidRDefault="00FC3F7E" w:rsidP="00FC3F7E">
            <w:pPr>
              <w:pStyle w:val="breedkop3"/>
            </w:pPr>
            <w:r w:rsidRPr="0043324A">
              <w:t>Omleiding</w:t>
            </w:r>
          </w:p>
          <w:p w:rsidR="00FC3F7E" w:rsidRPr="00B04567" w:rsidRDefault="00FC3F7E" w:rsidP="00FC3F7E">
            <w:pPr>
              <w:pStyle w:val="lijstopsom1"/>
            </w:pPr>
            <w:r>
              <w:t xml:space="preserve">Voetgangers: </w:t>
            </w:r>
            <w:r w:rsidR="00D156BF">
              <w:t>behouden hun doorgang</w:t>
            </w:r>
          </w:p>
          <w:p w:rsidR="00FC3F7E" w:rsidRDefault="00FC3F7E" w:rsidP="00FC3F7E">
            <w:pPr>
              <w:pStyle w:val="lijstopsom1"/>
            </w:pPr>
            <w:r>
              <w:t>Fietsverkeer:</w:t>
            </w:r>
            <w:r w:rsidR="00FE21B0">
              <w:t xml:space="preserve"> volgt het fietspad van de R4</w:t>
            </w:r>
          </w:p>
          <w:p w:rsidR="00FC3F7E" w:rsidRPr="00B04567" w:rsidRDefault="00FC3F7E" w:rsidP="00FC3F7E">
            <w:pPr>
              <w:pStyle w:val="lijstopsom1"/>
            </w:pPr>
            <w:r>
              <w:t>A</w:t>
            </w:r>
            <w:r w:rsidRPr="00B04567">
              <w:t>utoverkeer</w:t>
            </w:r>
            <w:r>
              <w:t>:</w:t>
            </w:r>
            <w:r w:rsidR="00FE21B0">
              <w:t xml:space="preserve"> rijdt om via de R4</w:t>
            </w:r>
          </w:p>
          <w:p w:rsidR="00FC3F7E" w:rsidRDefault="00FC3F7E" w:rsidP="00FC3F7E">
            <w:pPr>
              <w:pStyle w:val="lijstopsom1"/>
            </w:pPr>
            <w:r>
              <w:t>O</w:t>
            </w:r>
            <w:r w:rsidRPr="00B04567">
              <w:t>penbaar</w:t>
            </w:r>
            <w:r>
              <w:t xml:space="preserve"> vervoer: controleer de omleidingen op </w:t>
            </w:r>
            <w:hyperlink r:id="rId16" w:history="1">
              <w:r w:rsidRPr="00E35CBD">
                <w:rPr>
                  <w:rStyle w:val="Hyperlink"/>
                </w:rPr>
                <w:t>www.delijn.be/gent</w:t>
              </w:r>
            </w:hyperlink>
            <w:r>
              <w:t>.</w:t>
            </w:r>
          </w:p>
          <w:p w:rsidR="0043324A" w:rsidRDefault="0043324A" w:rsidP="0043324A">
            <w:proofErr w:type="spellStart"/>
            <w:r w:rsidRPr="0043324A">
              <w:rPr>
                <w:rStyle w:val="breedkop2Char"/>
              </w:rPr>
              <w:t>Opdrachtgevend</w:t>
            </w:r>
            <w:proofErr w:type="spellEnd"/>
            <w:r w:rsidRPr="0043324A">
              <w:rPr>
                <w:rStyle w:val="breedkop2Char"/>
              </w:rPr>
              <w:t xml:space="preserve"> bestuur</w:t>
            </w:r>
            <w:r>
              <w:t>: Stad Gent – Botermarkt 1 – 9000 Gent</w:t>
            </w:r>
          </w:p>
          <w:p w:rsidR="007F28B8" w:rsidRPr="00DF6024" w:rsidRDefault="007F28B8" w:rsidP="00CB0C40">
            <w:pPr>
              <w:pStyle w:val="breedkop1"/>
              <w:spacing w:after="0"/>
            </w:pPr>
            <w:bookmarkStart w:id="0" w:name="_GoBack"/>
            <w:bookmarkEnd w:id="0"/>
            <w:r w:rsidRPr="00DF6024">
              <w:t>Contactpersonen</w:t>
            </w:r>
            <w:r w:rsidRPr="007C6333">
              <w:rPr>
                <w:color w:val="009FE3" w:themeColor="text2"/>
              </w:rPr>
              <w:t>.</w:t>
            </w:r>
          </w:p>
          <w:p w:rsidR="006A3F10" w:rsidRDefault="007F28B8" w:rsidP="007F28B8">
            <w:pPr>
              <w:pStyle w:val="smalcursief"/>
            </w:pPr>
            <w:r>
              <w:t xml:space="preserve">De persoon in </w:t>
            </w:r>
            <w:r w:rsidRPr="007C6333">
              <w:rPr>
                <w:b/>
              </w:rPr>
              <w:t>vet</w:t>
            </w:r>
            <w:r>
              <w:t xml:space="preserve"> gedrukt is je eerste </w:t>
            </w:r>
            <w:r w:rsidRPr="001E5A1E">
              <w:t>aanspreekpunt</w:t>
            </w:r>
            <w:r>
              <w:t xml:space="preserve"> voor vragen of opmerkingen over de concrete planning en timing van de werken.</w:t>
            </w:r>
          </w:p>
        </w:tc>
      </w:tr>
      <w:tr w:rsidR="00FC3F7E" w:rsidTr="006A3F10">
        <w:tc>
          <w:tcPr>
            <w:tcW w:w="2988" w:type="dxa"/>
            <w:vMerge/>
            <w:tcMar>
              <w:right w:w="340" w:type="dxa"/>
            </w:tcMar>
          </w:tcPr>
          <w:p w:rsidR="00FC3F7E" w:rsidRDefault="00FC3F7E" w:rsidP="00CB0C40">
            <w:pPr>
              <w:pStyle w:val="breedstandaard"/>
            </w:pPr>
          </w:p>
        </w:tc>
        <w:tc>
          <w:tcPr>
            <w:tcW w:w="3475" w:type="dxa"/>
            <w:tcMar>
              <w:left w:w="340" w:type="dxa"/>
            </w:tcMar>
          </w:tcPr>
          <w:tbl>
            <w:tblPr>
              <w:tblStyle w:val="Tabelraster"/>
              <w:tblW w:w="4970" w:type="dxa"/>
              <w:tblBorders>
                <w:top w:val="none" w:sz="0" w:space="0" w:color="auto"/>
                <w:bottom w:val="none" w:sz="0" w:space="0" w:color="auto"/>
                <w:insideH w:val="none" w:sz="0" w:space="0" w:color="auto"/>
                <w:insideV w:val="none" w:sz="0" w:space="0" w:color="auto"/>
              </w:tblBorders>
              <w:tblLayout w:type="fixed"/>
              <w:tblCellMar>
                <w:top w:w="0" w:type="dxa"/>
                <w:bottom w:w="0" w:type="dxa"/>
              </w:tblCellMar>
              <w:tblLook w:val="0600" w:firstRow="0" w:lastRow="0" w:firstColumn="0" w:lastColumn="0" w:noHBand="1" w:noVBand="1"/>
            </w:tblPr>
            <w:tblGrid>
              <w:gridCol w:w="4970"/>
            </w:tblGrid>
            <w:tr w:rsidR="003D7175" w:rsidRPr="00750E7B" w:rsidTr="003D7175">
              <w:trPr>
                <w:trHeight w:val="267"/>
              </w:trPr>
              <w:tc>
                <w:tcPr>
                  <w:tcW w:w="4970" w:type="dxa"/>
                </w:tcPr>
                <w:p w:rsidR="003D7175" w:rsidRPr="00CD59C1" w:rsidRDefault="003D7175" w:rsidP="00537D87">
                  <w:pPr>
                    <w:pStyle w:val="breedstandaard"/>
                  </w:pPr>
                  <w:r w:rsidRPr="00CD59C1">
                    <w:t xml:space="preserve">Dhr. Philippe Alexandre </w:t>
                  </w:r>
                </w:p>
                <w:p w:rsidR="003D7175" w:rsidRPr="00CD59C1" w:rsidRDefault="003D7175" w:rsidP="00537D87">
                  <w:pPr>
                    <w:pStyle w:val="breedstandaard"/>
                  </w:pPr>
                  <w:r w:rsidRPr="00CD59C1">
                    <w:t xml:space="preserve">Stad Gent </w:t>
                  </w:r>
                  <w:r w:rsidRPr="00CD59C1">
                    <w:rPr>
                      <w:rStyle w:val="accentblauw"/>
                    </w:rPr>
                    <w:t>I</w:t>
                  </w:r>
                  <w:r w:rsidRPr="00CD59C1">
                    <w:t xml:space="preserve"> Dienst Wegen, </w:t>
                  </w:r>
                </w:p>
                <w:p w:rsidR="003D7175" w:rsidRPr="00CD59C1" w:rsidRDefault="003D7175" w:rsidP="00537D87">
                  <w:pPr>
                    <w:pStyle w:val="breedstandaard"/>
                  </w:pPr>
                  <w:r w:rsidRPr="00CD59C1">
                    <w:t>Bruggen en Waterlopen.</w:t>
                  </w:r>
                </w:p>
                <w:p w:rsidR="003D7175" w:rsidRPr="00CD59C1" w:rsidRDefault="003D7175" w:rsidP="00537D87">
                  <w:pPr>
                    <w:pStyle w:val="breedstandaard"/>
                  </w:pPr>
                  <w:r w:rsidRPr="00CD59C1">
                    <w:t xml:space="preserve">Woodrow Wilsonplein 1 </w:t>
                  </w:r>
                  <w:r w:rsidRPr="00CD59C1">
                    <w:rPr>
                      <w:rStyle w:val="accentblauw"/>
                    </w:rPr>
                    <w:t>I</w:t>
                  </w:r>
                  <w:r w:rsidRPr="00CD59C1">
                    <w:t xml:space="preserve"> 9000 Gent</w:t>
                  </w:r>
                </w:p>
                <w:p w:rsidR="003D7175" w:rsidRPr="0055720F" w:rsidRDefault="003D7175" w:rsidP="00537D87">
                  <w:pPr>
                    <w:pStyle w:val="breedstandaard"/>
                    <w:rPr>
                      <w:lang w:val="en-US"/>
                    </w:rPr>
                  </w:pPr>
                  <w:r w:rsidRPr="0055720F">
                    <w:rPr>
                      <w:lang w:val="en-US"/>
                    </w:rPr>
                    <w:t xml:space="preserve">Tel. 09 266 79 14 </w:t>
                  </w:r>
                  <w:r w:rsidRPr="0055720F">
                    <w:rPr>
                      <w:rStyle w:val="accentblauw"/>
                      <w:lang w:val="en-US"/>
                    </w:rPr>
                    <w:t>I</w:t>
                  </w:r>
                  <w:r w:rsidRPr="0055720F">
                    <w:rPr>
                      <w:lang w:val="en-US"/>
                    </w:rPr>
                    <w:t xml:space="preserve"> 0477 42 15 78</w:t>
                  </w:r>
                </w:p>
                <w:p w:rsidR="003D7175" w:rsidRDefault="00CF40DB" w:rsidP="00537D87">
                  <w:pPr>
                    <w:pStyle w:val="breedstandaard"/>
                    <w:rPr>
                      <w:lang w:val="en-US"/>
                    </w:rPr>
                  </w:pPr>
                  <w:hyperlink r:id="rId17" w:history="1">
                    <w:r w:rsidR="003D7175" w:rsidRPr="0055720F">
                      <w:rPr>
                        <w:rStyle w:val="Hyperlink"/>
                        <w:u w:val="none"/>
                        <w:lang w:val="en-US"/>
                      </w:rPr>
                      <w:t>philippe.alexandre@stad.gent</w:t>
                    </w:r>
                  </w:hyperlink>
                  <w:r w:rsidR="003D7175" w:rsidRPr="0055720F">
                    <w:rPr>
                      <w:lang w:val="en-US"/>
                    </w:rPr>
                    <w:t xml:space="preserve"> </w:t>
                  </w:r>
                </w:p>
                <w:p w:rsidR="00750E7B" w:rsidRDefault="00750E7B" w:rsidP="00537D87">
                  <w:pPr>
                    <w:pStyle w:val="breedstandaard"/>
                    <w:rPr>
                      <w:lang w:val="en-US"/>
                    </w:rPr>
                  </w:pPr>
                </w:p>
                <w:p w:rsidR="00750E7B" w:rsidRDefault="00750E7B" w:rsidP="00537D87">
                  <w:pPr>
                    <w:pStyle w:val="breedstandaard"/>
                    <w:rPr>
                      <w:lang w:val="en-US"/>
                    </w:rPr>
                  </w:pPr>
                </w:p>
                <w:p w:rsidR="00750E7B" w:rsidRDefault="00750E7B" w:rsidP="00537D87">
                  <w:pPr>
                    <w:pStyle w:val="breedstandaard"/>
                    <w:rPr>
                      <w:lang w:val="en-US"/>
                    </w:rPr>
                  </w:pPr>
                </w:p>
                <w:p w:rsidR="00750E7B" w:rsidRDefault="00750E7B" w:rsidP="00537D87">
                  <w:pPr>
                    <w:pStyle w:val="breedstandaard"/>
                    <w:rPr>
                      <w:lang w:val="en-US"/>
                    </w:rPr>
                  </w:pPr>
                </w:p>
                <w:p w:rsidR="00750E7B" w:rsidRDefault="00750E7B" w:rsidP="00537D87">
                  <w:pPr>
                    <w:pStyle w:val="breedstandaard"/>
                    <w:rPr>
                      <w:lang w:val="en-US"/>
                    </w:rPr>
                  </w:pPr>
                </w:p>
                <w:p w:rsidR="00750E7B" w:rsidRDefault="00750E7B" w:rsidP="00537D87">
                  <w:pPr>
                    <w:pStyle w:val="breedstandaard"/>
                    <w:rPr>
                      <w:lang w:val="en-US"/>
                    </w:rPr>
                  </w:pPr>
                </w:p>
                <w:p w:rsidR="00750E7B" w:rsidRDefault="00750E7B" w:rsidP="00750E7B">
                  <w:r w:rsidRPr="00697A50">
                    <w:rPr>
                      <w:rStyle w:val="breedkop2Char"/>
                      <w:lang w:val="en-US"/>
                    </w:rPr>
                    <w:t xml:space="preserve">                           </w:t>
                  </w:r>
                  <w:r>
                    <w:rPr>
                      <w:rStyle w:val="breedkop2Char"/>
                    </w:rPr>
                    <w:t>Faseringsplan</w:t>
                  </w:r>
                </w:p>
                <w:p w:rsidR="00750E7B" w:rsidRPr="00750E7B" w:rsidRDefault="00750E7B" w:rsidP="00537D87">
                  <w:pPr>
                    <w:pStyle w:val="breedstandaard"/>
                  </w:pPr>
                </w:p>
              </w:tc>
            </w:tr>
          </w:tbl>
          <w:p w:rsidR="00FC3F7E" w:rsidRPr="00750E7B" w:rsidRDefault="00FC3F7E"/>
        </w:tc>
        <w:tc>
          <w:tcPr>
            <w:tcW w:w="4027" w:type="dxa"/>
            <w:tcMar>
              <w:left w:w="170" w:type="dxa"/>
            </w:tcMar>
          </w:tcPr>
          <w:tbl>
            <w:tblPr>
              <w:tblStyle w:val="Tabelraster"/>
              <w:tblW w:w="9940" w:type="dxa"/>
              <w:tblBorders>
                <w:top w:val="none" w:sz="0" w:space="0" w:color="auto"/>
                <w:bottom w:val="none" w:sz="0" w:space="0" w:color="auto"/>
                <w:insideH w:val="none" w:sz="0" w:space="0" w:color="auto"/>
                <w:insideV w:val="none" w:sz="0" w:space="0" w:color="auto"/>
              </w:tblBorders>
              <w:tblLayout w:type="fixed"/>
              <w:tblCellMar>
                <w:top w:w="0" w:type="dxa"/>
                <w:bottom w:w="0" w:type="dxa"/>
              </w:tblCellMar>
              <w:tblLook w:val="0600" w:firstRow="0" w:lastRow="0" w:firstColumn="0" w:lastColumn="0" w:noHBand="1" w:noVBand="1"/>
            </w:tblPr>
            <w:tblGrid>
              <w:gridCol w:w="4970"/>
              <w:gridCol w:w="4970"/>
            </w:tblGrid>
            <w:tr w:rsidR="00FC3F7E" w:rsidRPr="00385BFE" w:rsidTr="00537D87">
              <w:trPr>
                <w:trHeight w:val="267"/>
              </w:trPr>
              <w:tc>
                <w:tcPr>
                  <w:tcW w:w="3476" w:type="dxa"/>
                </w:tcPr>
                <w:p w:rsidR="00CD59C1" w:rsidRDefault="00CD59C1" w:rsidP="00CD59C1">
                  <w:pPr>
                    <w:pStyle w:val="breedstandaard"/>
                  </w:pPr>
                  <w:r w:rsidRPr="00773D5A">
                    <w:rPr>
                      <w:b/>
                    </w:rPr>
                    <w:lastRenderedPageBreak/>
                    <w:t>Aannemer &amp; verantwoordelijke signalisatie</w:t>
                  </w:r>
                  <w:r>
                    <w:t xml:space="preserve">: </w:t>
                  </w:r>
                </w:p>
                <w:p w:rsidR="00CD59C1" w:rsidRPr="00773D5A" w:rsidRDefault="00CD59C1" w:rsidP="00CD59C1">
                  <w:pPr>
                    <w:pStyle w:val="breedstandaard"/>
                  </w:pPr>
                  <w:r>
                    <w:t>Willemen Groep</w:t>
                  </w:r>
                  <w:r>
                    <w:br/>
                  </w:r>
                  <w:r w:rsidRPr="00D1231A">
                    <w:rPr>
                      <w:b/>
                    </w:rPr>
                    <w:t>Dhr. Peter De Wispelaere</w:t>
                  </w:r>
                  <w:r>
                    <w:rPr>
                      <w:b/>
                    </w:rPr>
                    <w:t xml:space="preserve"> - projectleider</w:t>
                  </w:r>
                  <w:r>
                    <w:br/>
                    <w:t>Tel.</w:t>
                  </w:r>
                  <w:r w:rsidRPr="00773D5A">
                    <w:t xml:space="preserve"> 09 282 60 </w:t>
                  </w:r>
                  <w:r>
                    <w:t xml:space="preserve">30 </w:t>
                  </w:r>
                  <w:r w:rsidRPr="00A70C78">
                    <w:rPr>
                      <w:rStyle w:val="accentblauw"/>
                    </w:rPr>
                    <w:t>I</w:t>
                  </w:r>
                  <w:r>
                    <w:t xml:space="preserve"> </w:t>
                  </w:r>
                  <w:r w:rsidRPr="00773D5A">
                    <w:t>0477 40 62 26</w:t>
                  </w:r>
                </w:p>
                <w:p w:rsidR="00CD59C1" w:rsidRDefault="00CF40DB" w:rsidP="00CD59C1">
                  <w:pPr>
                    <w:pStyle w:val="breedstandaard"/>
                  </w:pPr>
                  <w:hyperlink r:id="rId18" w:history="1">
                    <w:r w:rsidR="00CD59C1" w:rsidRPr="006B3165">
                      <w:rPr>
                        <w:rStyle w:val="Hyperlink"/>
                      </w:rPr>
                      <w:t>Peter.DeWispelaere@willemeninfra.be</w:t>
                    </w:r>
                  </w:hyperlink>
                  <w:r w:rsidR="00CD59C1">
                    <w:t xml:space="preserve"> </w:t>
                  </w:r>
                </w:p>
                <w:p w:rsidR="00CD59C1" w:rsidRPr="00CF713D" w:rsidRDefault="00CD59C1" w:rsidP="00CD59C1">
                  <w:pPr>
                    <w:pStyle w:val="breedstandaard"/>
                    <w:rPr>
                      <w:b/>
                    </w:rPr>
                  </w:pPr>
                  <w:r w:rsidRPr="00CF713D">
                    <w:rPr>
                      <w:b/>
                    </w:rPr>
                    <w:t>Niels Vermoesen - werfleider</w:t>
                  </w:r>
                </w:p>
                <w:p w:rsidR="00CD59C1" w:rsidRPr="004F20B0" w:rsidRDefault="00CD59C1" w:rsidP="00CD59C1">
                  <w:pPr>
                    <w:pStyle w:val="breedstandaard"/>
                    <w:rPr>
                      <w:lang w:eastAsia="nl-BE"/>
                    </w:rPr>
                  </w:pPr>
                  <w:r w:rsidRPr="004F20B0">
                    <w:rPr>
                      <w:lang w:eastAsia="nl-BE"/>
                    </w:rPr>
                    <w:t>Tel. +32 473 952 148</w:t>
                  </w:r>
                </w:p>
                <w:p w:rsidR="00FC3F7E" w:rsidRDefault="00CF40DB" w:rsidP="00CD59C1">
                  <w:pPr>
                    <w:pStyle w:val="breedstandaard"/>
                    <w:rPr>
                      <w:rStyle w:val="Hyperlink"/>
                      <w:lang w:val="nl-NL" w:eastAsia="nl-BE"/>
                    </w:rPr>
                  </w:pPr>
                  <w:hyperlink r:id="rId19" w:history="1">
                    <w:r w:rsidR="00CD59C1">
                      <w:rPr>
                        <w:rStyle w:val="Hyperlink"/>
                        <w:lang w:val="nl-NL" w:eastAsia="nl-BE"/>
                      </w:rPr>
                      <w:t>niels.vermoesen@willemeninfra.be</w:t>
                    </w:r>
                  </w:hyperlink>
                </w:p>
                <w:p w:rsidR="00750E7B" w:rsidRDefault="00750E7B" w:rsidP="00CD59C1">
                  <w:pPr>
                    <w:pStyle w:val="breedstandaard"/>
                  </w:pPr>
                </w:p>
                <w:p w:rsidR="00750E7B" w:rsidRDefault="00750E7B" w:rsidP="00CD59C1">
                  <w:pPr>
                    <w:pStyle w:val="breedstandaard"/>
                  </w:pPr>
                </w:p>
                <w:p w:rsidR="00750E7B" w:rsidRDefault="00750E7B" w:rsidP="00CD59C1">
                  <w:pPr>
                    <w:pStyle w:val="breedstandaard"/>
                  </w:pPr>
                </w:p>
                <w:p w:rsidR="00750E7B" w:rsidRPr="00385BFE" w:rsidRDefault="00750E7B" w:rsidP="00CD59C1">
                  <w:pPr>
                    <w:pStyle w:val="breedstandaard"/>
                  </w:pPr>
                </w:p>
              </w:tc>
              <w:tc>
                <w:tcPr>
                  <w:tcW w:w="3476" w:type="dxa"/>
                </w:tcPr>
                <w:p w:rsidR="00FC3F7E" w:rsidRPr="00385BFE" w:rsidRDefault="00FC3F7E" w:rsidP="00537D87">
                  <w:pPr>
                    <w:pStyle w:val="breedstandaard"/>
                  </w:pPr>
                  <w:r w:rsidRPr="00385BFE">
                    <w:lastRenderedPageBreak/>
                    <w:t xml:space="preserve"> </w:t>
                  </w:r>
                </w:p>
              </w:tc>
            </w:tr>
          </w:tbl>
          <w:p w:rsidR="00FC3F7E" w:rsidRDefault="00FC3F7E"/>
        </w:tc>
      </w:tr>
      <w:tr w:rsidR="007F28B8" w:rsidTr="006A3F10">
        <w:tc>
          <w:tcPr>
            <w:tcW w:w="2988" w:type="dxa"/>
            <w:vMerge/>
            <w:tcMar>
              <w:right w:w="340" w:type="dxa"/>
            </w:tcMar>
          </w:tcPr>
          <w:p w:rsidR="007F28B8" w:rsidRDefault="007F28B8" w:rsidP="00CB0C40">
            <w:pPr>
              <w:pStyle w:val="breedstandaard"/>
            </w:pPr>
          </w:p>
        </w:tc>
        <w:tc>
          <w:tcPr>
            <w:tcW w:w="7502" w:type="dxa"/>
            <w:gridSpan w:val="2"/>
            <w:tcMar>
              <w:left w:w="340" w:type="dxa"/>
            </w:tcMar>
          </w:tcPr>
          <w:p w:rsidR="007F28B8" w:rsidRPr="007F28B8" w:rsidRDefault="007F28B8" w:rsidP="007F28B8">
            <w:pPr>
              <w:pStyle w:val="breedstandaard"/>
            </w:pPr>
          </w:p>
        </w:tc>
      </w:tr>
    </w:tbl>
    <w:p w:rsidR="00276770" w:rsidRDefault="00750E7B" w:rsidP="00E1713C">
      <w:pPr>
        <w:pStyle w:val="ondertekening"/>
      </w:pPr>
      <w:r w:rsidRPr="00750E7B">
        <w:rPr>
          <w:rStyle w:val="breedkop2Char"/>
          <w:noProof/>
        </w:rPr>
        <mc:AlternateContent>
          <mc:Choice Requires="wps">
            <w:drawing>
              <wp:anchor distT="45720" distB="45720" distL="114300" distR="114300" simplePos="0" relativeHeight="251666944" behindDoc="0" locked="0" layoutInCell="1" allowOverlap="1" wp14:anchorId="1361088C" wp14:editId="0C91AC25">
                <wp:simplePos x="0" y="0"/>
                <wp:positionH relativeFrom="column">
                  <wp:posOffset>49530</wp:posOffset>
                </wp:positionH>
                <wp:positionV relativeFrom="paragraph">
                  <wp:posOffset>77470</wp:posOffset>
                </wp:positionV>
                <wp:extent cx="6601460" cy="4765675"/>
                <wp:effectExtent l="0" t="0" r="889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1460" cy="4765675"/>
                        </a:xfrm>
                        <a:prstGeom prst="rect">
                          <a:avLst/>
                        </a:prstGeom>
                        <a:solidFill>
                          <a:srgbClr val="FFFFFF"/>
                        </a:solidFill>
                        <a:ln w="9525">
                          <a:noFill/>
                          <a:miter lim="800000"/>
                          <a:headEnd/>
                          <a:tailEnd/>
                        </a:ln>
                      </wps:spPr>
                      <wps:txbx>
                        <w:txbxContent>
                          <w:p w:rsidR="00750E7B" w:rsidRDefault="00750E7B">
                            <w:r>
                              <w:rPr>
                                <w:noProof/>
                              </w:rPr>
                              <w:drawing>
                                <wp:inline distT="0" distB="0" distL="0" distR="0" wp14:anchorId="4428C2E7" wp14:editId="6AC9EE15">
                                  <wp:extent cx="6409690" cy="3523615"/>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seringsplan.jpg"/>
                                          <pic:cNvPicPr/>
                                        </pic:nvPicPr>
                                        <pic:blipFill>
                                          <a:blip r:embed="rId20">
                                            <a:extLst>
                                              <a:ext uri="{28A0092B-C50C-407E-A947-70E740481C1C}">
                                                <a14:useLocalDpi xmlns:a14="http://schemas.microsoft.com/office/drawing/2010/main" val="0"/>
                                              </a:ext>
                                            </a:extLst>
                                          </a:blip>
                                          <a:stretch>
                                            <a:fillRect/>
                                          </a:stretch>
                                        </pic:blipFill>
                                        <pic:spPr>
                                          <a:xfrm>
                                            <a:off x="0" y="0"/>
                                            <a:ext cx="6409690" cy="35236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61088C" id="_x0000_t202" coordsize="21600,21600" o:spt="202" path="m,l,21600r21600,l21600,xe">
                <v:stroke joinstyle="miter"/>
                <v:path gradientshapeok="t" o:connecttype="rect"/>
              </v:shapetype>
              <v:shape id="Tekstvak 2" o:spid="_x0000_s1026" type="#_x0000_t202" style="position:absolute;margin-left:3.9pt;margin-top:6.1pt;width:519.8pt;height:375.2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" stroked="f">
                <v:textbox>
                  <w:txbxContent>
                    <w:p w:rsidR="00750E7B" w:rsidRDefault="00750E7B">
                      <w:r>
                        <w:rPr>
                          <w:noProof/>
                        </w:rPr>
                        <w:drawing>
                          <wp:inline distT="0" distB="0" distL="0" distR="0" wp14:anchorId="4428C2E7" wp14:editId="6AC9EE15">
                            <wp:extent cx="6409690" cy="3523615"/>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seringsplan.jpg"/>
                                    <pic:cNvPicPr/>
                                  </pic:nvPicPr>
                                  <pic:blipFill>
                                    <a:blip r:embed="rId21">
                                      <a:extLst>
                                        <a:ext uri="{28A0092B-C50C-407E-A947-70E740481C1C}">
                                          <a14:useLocalDpi xmlns:a14="http://schemas.microsoft.com/office/drawing/2010/main" val="0"/>
                                        </a:ext>
                                      </a:extLst>
                                    </a:blip>
                                    <a:stretch>
                                      <a:fillRect/>
                                    </a:stretch>
                                  </pic:blipFill>
                                  <pic:spPr>
                                    <a:xfrm>
                                      <a:off x="0" y="0"/>
                                      <a:ext cx="6409690" cy="3523615"/>
                                    </a:xfrm>
                                    <a:prstGeom prst="rect">
                                      <a:avLst/>
                                    </a:prstGeom>
                                  </pic:spPr>
                                </pic:pic>
                              </a:graphicData>
                            </a:graphic>
                          </wp:inline>
                        </w:drawing>
                      </w:r>
                    </w:p>
                  </w:txbxContent>
                </v:textbox>
                <w10:wrap type="square"/>
              </v:shape>
            </w:pict>
          </mc:Fallback>
        </mc:AlternateContent>
      </w:r>
    </w:p>
    <w:sectPr w:rsidR="00276770" w:rsidSect="00A70C78">
      <w:footerReference w:type="default" r:id="rId22"/>
      <w:pgSz w:w="11906" w:h="16838" w:code="9"/>
      <w:pgMar w:top="1219" w:right="1321" w:bottom="936" w:left="663" w:header="454"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266F" w:rsidRDefault="0098266F" w:rsidP="00CB62C2">
      <w:r>
        <w:separator/>
      </w:r>
    </w:p>
  </w:endnote>
  <w:endnote w:type="continuationSeparator" w:id="0">
    <w:p w:rsidR="0098266F" w:rsidRDefault="0098266F" w:rsidP="00CB6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8269" w:type="dxa"/>
      <w:tblBorders>
        <w:top w:val="none" w:sz="0" w:space="0" w:color="auto"/>
        <w:bottom w:val="none" w:sz="0" w:space="0" w:color="auto"/>
        <w:insideH w:val="none" w:sz="0" w:space="0" w:color="auto"/>
        <w:insideV w:val="none" w:sz="0" w:space="0" w:color="auto"/>
      </w:tblBorders>
      <w:tblLayout w:type="fixed"/>
      <w:tblCellMar>
        <w:top w:w="879" w:type="dxa"/>
        <w:bottom w:w="0" w:type="dxa"/>
      </w:tblCellMar>
      <w:tblLook w:val="0600" w:firstRow="0" w:lastRow="0" w:firstColumn="0" w:lastColumn="0" w:noHBand="1" w:noVBand="1"/>
    </w:tblPr>
    <w:tblGrid>
      <w:gridCol w:w="8269"/>
    </w:tblGrid>
    <w:tr w:rsidR="00D27BF4" w:rsidRPr="004A407B" w:rsidTr="0040732B">
      <w:trPr>
        <w:cantSplit/>
      </w:trPr>
      <w:tc>
        <w:tcPr>
          <w:tcW w:w="8269" w:type="dxa"/>
          <w:vAlign w:val="bottom"/>
        </w:tcPr>
        <w:p w:rsidR="00D27BF4" w:rsidRPr="004A407B" w:rsidRDefault="00DE1F41" w:rsidP="00C224EF">
          <w:pPr>
            <w:pStyle w:val="Voettekst"/>
          </w:pPr>
          <w:r w:rsidRPr="006C0E21">
            <w:rPr>
              <w:rStyle w:val="voettekstpostadres"/>
            </w:rPr>
            <w:t>Postadres</w:t>
          </w:r>
          <w:r w:rsidRPr="006C0E21">
            <w:t xml:space="preserve"> Stad Gent</w:t>
          </w:r>
          <w:r>
            <w:t xml:space="preserve"> </w:t>
          </w:r>
          <w:r w:rsidRPr="006C0E21">
            <w:t xml:space="preserve">– </w:t>
          </w:r>
          <w:r w:rsidR="00C224EF">
            <w:t>Dienst Wegen, Bruggen en Waterlopen</w:t>
          </w:r>
          <w:r w:rsidRPr="006C0E21">
            <w:t xml:space="preserve"> |</w:t>
          </w:r>
          <w:r>
            <w:t> </w:t>
          </w:r>
          <w:r w:rsidRPr="006C0E21">
            <w:t>Stadhuis |</w:t>
          </w:r>
          <w:r>
            <w:t> </w:t>
          </w:r>
          <w:r w:rsidRPr="006C0E21">
            <w:t>Botermarkt 1 |</w:t>
          </w:r>
          <w:r>
            <w:t> </w:t>
          </w:r>
          <w:r w:rsidRPr="006C0E21">
            <w:t>9000 Gent</w:t>
          </w:r>
          <w:r w:rsidR="00D27BF4" w:rsidRPr="004A407B">
            <w:rPr>
              <w:noProof/>
              <w:lang w:eastAsia="nl-BE"/>
            </w:rPr>
            <mc:AlternateContent>
              <mc:Choice Requires="wps">
                <w:drawing>
                  <wp:anchor distT="0" distB="0" distL="114300" distR="114300" simplePos="0" relativeHeight="251651072" behindDoc="0" locked="1" layoutInCell="1" allowOverlap="1" wp14:anchorId="2E872458" wp14:editId="118A00F7">
                    <wp:simplePos x="0" y="0"/>
                    <wp:positionH relativeFrom="page">
                      <wp:posOffset>6720840</wp:posOffset>
                    </wp:positionH>
                    <wp:positionV relativeFrom="page">
                      <wp:posOffset>9072880</wp:posOffset>
                    </wp:positionV>
                    <wp:extent cx="0" cy="2072160"/>
                    <wp:effectExtent l="0" t="0" r="19050" b="23495"/>
                    <wp:wrapNone/>
                    <wp:docPr id="4" name="Rechte verbindingslijn 4"/>
                    <wp:cNvGraphicFramePr/>
                    <a:graphic xmlns:a="http://schemas.openxmlformats.org/drawingml/2006/main">
                      <a:graphicData uri="http://schemas.microsoft.com/office/word/2010/wordprocessingShape">
                        <wps:wsp>
                          <wps:cNvCnPr/>
                          <wps:spPr>
                            <a:xfrm flipV="1">
                              <a:off x="0" y="0"/>
                              <a:ext cx="0" cy="2072160"/>
                            </a:xfrm>
                            <a:prstGeom prst="line">
                              <a:avLst/>
                            </a:prstGeom>
                            <a:ln w="31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F9A3EEA" id="Rechte verbindingslijn 4" o:spid="_x0000_s1026" style="position:absolute;flip:y;z-index:2516510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29.2pt,714.4pt" to="529.2pt,8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" strokecolor="#0081b5 [3209]" strokeweight=".25pt">
                    <w10:wrap anchorx="page" anchory="page"/>
                    <w10:anchorlock/>
                  </v:line>
                </w:pict>
              </mc:Fallback>
            </mc:AlternateContent>
          </w:r>
        </w:p>
      </w:tc>
    </w:tr>
    <w:tr w:rsidR="008F7B63" w:rsidRPr="008F7B63" w:rsidTr="004A0995">
      <w:trPr>
        <w:cantSplit/>
        <w:trHeight w:val="397"/>
      </w:trPr>
      <w:tc>
        <w:tcPr>
          <w:tcW w:w="8269" w:type="dxa"/>
          <w:tcMar>
            <w:top w:w="45" w:type="dxa"/>
          </w:tcMar>
          <w:vAlign w:val="bottom"/>
        </w:tcPr>
        <w:p w:rsidR="008F7B63" w:rsidRPr="008F7B63" w:rsidRDefault="008F7B63" w:rsidP="00CB62C2">
          <w:pPr>
            <w:pStyle w:val="voettekstdisclaimer"/>
          </w:pPr>
        </w:p>
      </w:tc>
    </w:tr>
  </w:tbl>
  <w:sdt>
    <w:sdtPr>
      <w:alias w:val="logoBlock_1"/>
      <w:tag w:val="logoBlock_1"/>
      <w:id w:val="-636260315"/>
      <w:lock w:val="sdtContentLocked"/>
      <w:placeholder>
        <w:docPart w:val="2C4739DA8AA84104A614909EDF599D79"/>
      </w:placeholder>
    </w:sdtPr>
    <w:sdtEndPr/>
    <w:sdtContent>
      <w:p w:rsidR="00122BBA" w:rsidRPr="00292CA7" w:rsidRDefault="00A506FA" w:rsidP="00CB62C2">
        <w:pPr>
          <w:pStyle w:val="voettekstklein"/>
        </w:pP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logoBlock_1"/>
      <w:tag w:val="logoBlock_1"/>
      <w:id w:val="784551767"/>
      <w:lock w:val="sdtContentLocked"/>
      <w:placeholder>
        <w:docPart w:val="ECDF4930F6D14B279533C2E3C9411D63"/>
      </w:placeholder>
    </w:sdtPr>
    <w:sdtEndPr/>
    <w:sdtContent>
      <w:p w:rsidR="00A3357C" w:rsidRPr="00292CA7" w:rsidRDefault="006B565C" w:rsidP="00CB62C2">
        <w:pPr>
          <w:pStyle w:val="voettekstklein"/>
        </w:pPr>
        <w:r>
          <w:rPr>
            <w:noProof/>
            <w:lang w:eastAsia="nl-BE"/>
          </w:rPr>
          <mc:AlternateContent>
            <mc:Choice Requires="wps">
              <w:drawing>
                <wp:anchor distT="0" distB="0" distL="114300" distR="114300" simplePos="0" relativeHeight="251683840" behindDoc="0" locked="1" layoutInCell="1" allowOverlap="1" wp14:anchorId="7653B1A9" wp14:editId="03D38780">
                  <wp:simplePos x="0" y="0"/>
                  <wp:positionH relativeFrom="page">
                    <wp:posOffset>2520315</wp:posOffset>
                  </wp:positionH>
                  <wp:positionV relativeFrom="page">
                    <wp:posOffset>10281285</wp:posOffset>
                  </wp:positionV>
                  <wp:extent cx="4200120" cy="0"/>
                  <wp:effectExtent l="0" t="0" r="29210" b="19050"/>
                  <wp:wrapNone/>
                  <wp:docPr id="24" name="Rechte verbindingslijn 24"/>
                  <wp:cNvGraphicFramePr/>
                  <a:graphic xmlns:a="http://schemas.openxmlformats.org/drawingml/2006/main">
                    <a:graphicData uri="http://schemas.microsoft.com/office/word/2010/wordprocessingShape">
                      <wps:wsp>
                        <wps:cNvCnPr/>
                        <wps:spPr>
                          <a:xfrm>
                            <a:off x="0" y="0"/>
                            <a:ext cx="4200120" cy="0"/>
                          </a:xfrm>
                          <a:prstGeom prst="line">
                            <a:avLst/>
                          </a:prstGeom>
                          <a:ln w="63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7507C7" id="Rechte verbindingslijn 24" o:spid="_x0000_s1026" style="position:absolute;z-index:2516838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98.45pt,809.55pt" to="529.15pt,8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" strokecolor="#009fe3 [3215]" strokeweight=".5pt">
                  <w10:wrap anchorx="page" anchory="page"/>
                  <w10:anchorlock/>
                </v:line>
              </w:pict>
            </mc:Fallback>
          </mc:AlternateContent>
        </w:r>
        <w:r>
          <w:rPr>
            <w:noProof/>
            <w:lang w:eastAsia="nl-BE"/>
          </w:rPr>
          <mc:AlternateContent>
            <mc:Choice Requires="wps">
              <w:drawing>
                <wp:anchor distT="0" distB="0" distL="114300" distR="114300" simplePos="0" relativeHeight="251681792" behindDoc="0" locked="1" layoutInCell="1" allowOverlap="1" wp14:anchorId="6501EA93" wp14:editId="159108A2">
                  <wp:simplePos x="0" y="0"/>
                  <wp:positionH relativeFrom="page">
                    <wp:posOffset>420370</wp:posOffset>
                  </wp:positionH>
                  <wp:positionV relativeFrom="page">
                    <wp:posOffset>10281285</wp:posOffset>
                  </wp:positionV>
                  <wp:extent cx="1679760" cy="0"/>
                  <wp:effectExtent l="0" t="0" r="34925" b="19050"/>
                  <wp:wrapNone/>
                  <wp:docPr id="23" name="Rechte verbindingslijn 23"/>
                  <wp:cNvGraphicFramePr/>
                  <a:graphic xmlns:a="http://schemas.openxmlformats.org/drawingml/2006/main">
                    <a:graphicData uri="http://schemas.microsoft.com/office/word/2010/wordprocessingShape">
                      <wps:wsp>
                        <wps:cNvCnPr/>
                        <wps:spPr>
                          <a:xfrm>
                            <a:off x="0" y="0"/>
                            <a:ext cx="1679760" cy="0"/>
                          </a:xfrm>
                          <a:prstGeom prst="line">
                            <a:avLst/>
                          </a:prstGeom>
                          <a:ln w="6350">
                            <a:solidFill>
                              <a:srgbClr val="2C3F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5AEA48" id="Rechte verbindingslijn 23" o:spid="_x0000_s1026" style="position:absolute;z-index:2516817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3.1pt,809.55pt" to="165.35pt,8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" strokecolor="#2c3f48" strokeweight=".5pt">
                  <w10:wrap anchorx="page" anchory="page"/>
                  <w10:anchorlock/>
                </v:line>
              </w:pict>
            </mc:Fallback>
          </mc:AlternateContent>
        </w:r>
        <w:r w:rsidR="00993506">
          <w:rPr>
            <w:noProof/>
            <w:lang w:eastAsia="nl-BE"/>
          </w:rPr>
          <mc:AlternateContent>
            <mc:Choice Requires="wps">
              <w:drawing>
                <wp:anchor distT="0" distB="0" distL="114300" distR="114300" simplePos="0" relativeHeight="251679744" behindDoc="0" locked="1" layoutInCell="1" allowOverlap="1" wp14:anchorId="7804F2A9" wp14:editId="70DE25FE">
                  <wp:simplePos x="0" y="0"/>
                  <wp:positionH relativeFrom="page">
                    <wp:posOffset>420370</wp:posOffset>
                  </wp:positionH>
                  <wp:positionV relativeFrom="page">
                    <wp:posOffset>584835</wp:posOffset>
                  </wp:positionV>
                  <wp:extent cx="1680120" cy="0"/>
                  <wp:effectExtent l="0" t="0" r="34925" b="19050"/>
                  <wp:wrapNone/>
                  <wp:docPr id="21" name="Rechte verbindingslijn 21"/>
                  <wp:cNvGraphicFramePr/>
                  <a:graphic xmlns:a="http://schemas.openxmlformats.org/drawingml/2006/main">
                    <a:graphicData uri="http://schemas.microsoft.com/office/word/2010/wordprocessingShape">
                      <wps:wsp>
                        <wps:cNvCnPr/>
                        <wps:spPr>
                          <a:xfrm>
                            <a:off x="0" y="0"/>
                            <a:ext cx="1680120" cy="0"/>
                          </a:xfrm>
                          <a:prstGeom prst="line">
                            <a:avLst/>
                          </a:prstGeom>
                          <a:ln w="6350">
                            <a:solidFill>
                              <a:srgbClr val="2C3F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9799D3" id="Rechte verbindingslijn 21" o:spid="_x0000_s1026" style="position:absolute;z-index:2516797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3.1pt,46.05pt" to="165.4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" strokecolor="#2c3f48" strokeweight=".5pt">
                  <w10:wrap anchorx="page" anchory="page"/>
                  <w10:anchorlock/>
                </v:line>
              </w:pict>
            </mc:Fallback>
          </mc:AlternateContent>
        </w:r>
        <w:r w:rsidR="00993506">
          <w:rPr>
            <w:noProof/>
            <w:lang w:eastAsia="nl-BE"/>
          </w:rPr>
          <w:drawing>
            <wp:anchor distT="0" distB="0" distL="114300" distR="114300" simplePos="0" relativeHeight="251678720" behindDoc="1" locked="1" layoutInCell="1" allowOverlap="1" wp14:anchorId="156470FF" wp14:editId="494F9385">
              <wp:simplePos x="0" y="0"/>
              <wp:positionH relativeFrom="margin">
                <wp:posOffset>2075180</wp:posOffset>
              </wp:positionH>
              <wp:positionV relativeFrom="page">
                <wp:posOffset>560070</wp:posOffset>
              </wp:positionV>
              <wp:extent cx="4255770" cy="182245"/>
              <wp:effectExtent l="0" t="0" r="0" b="825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ief_bewoners_accolade-0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55770" cy="182245"/>
                      </a:xfrm>
                      <a:prstGeom prst="rect">
                        <a:avLst/>
                      </a:prstGeom>
                    </pic:spPr>
                  </pic:pic>
                </a:graphicData>
              </a:graphic>
              <wp14:sizeRelH relativeFrom="margin">
                <wp14:pctWidth>0</wp14:pctWidth>
              </wp14:sizeRelH>
              <wp14:sizeRelV relativeFrom="margin">
                <wp14:pctHeight>0</wp14:pctHeight>
              </wp14:sizeRelV>
            </wp:anchor>
          </w:drawing>
        </w:r>
        <w:r w:rsidR="00A3357C">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266F" w:rsidRPr="00993852" w:rsidRDefault="0098266F" w:rsidP="00CB62C2">
      <w:pPr>
        <w:pStyle w:val="voetnootscheidingsteken"/>
      </w:pPr>
      <w:r w:rsidRPr="00993852">
        <w:t>––––––</w:t>
      </w:r>
    </w:p>
  </w:footnote>
  <w:footnote w:type="continuationSeparator" w:id="0">
    <w:p w:rsidR="0098266F" w:rsidRDefault="0098266F" w:rsidP="00CB62C2">
      <w:pPr>
        <w:pStyle w:val="voetnootscheidingsteken"/>
      </w:pPr>
      <w:r w:rsidRPr="00993852">
        <w:t>––––––</w:t>
      </w:r>
    </w:p>
  </w:footnote>
  <w:footnote w:type="continuationNotice" w:id="1">
    <w:p w:rsidR="0098266F" w:rsidRDefault="0098266F" w:rsidP="00CB62C2">
      <w:pPr>
        <w:pStyle w:val="voetnootvervolgaanduiding"/>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logoBlock_2"/>
      <w:tag w:val="logoBlock_2"/>
      <w:id w:val="-1795978716"/>
      <w:lock w:val="sdtContentLocked"/>
      <w:placeholder>
        <w:docPart w:val="2C4739DA8AA84104A614909EDF599D79"/>
      </w:placeholder>
    </w:sdtPr>
    <w:sdtEndPr/>
    <w:sdtContent>
      <w:p w:rsidR="00385625" w:rsidRPr="006072AE" w:rsidRDefault="00403085" w:rsidP="00CB62C2">
        <w:pPr>
          <w:pStyle w:val="voettekstklein"/>
        </w:pPr>
        <w:r>
          <w:rPr>
            <w:noProof/>
            <w:lang w:eastAsia="nl-BE"/>
          </w:rPr>
          <mc:AlternateContent>
            <mc:Choice Requires="wps">
              <w:drawing>
                <wp:anchor distT="0" distB="0" distL="114300" distR="114300" simplePos="0" relativeHeight="251669504" behindDoc="0" locked="0" layoutInCell="1" allowOverlap="1" wp14:anchorId="2EDDCDDE" wp14:editId="0E2F89EE">
                  <wp:simplePos x="0" y="0"/>
                  <wp:positionH relativeFrom="page">
                    <wp:posOffset>212725</wp:posOffset>
                  </wp:positionH>
                  <wp:positionV relativeFrom="page">
                    <wp:posOffset>3780790</wp:posOffset>
                  </wp:positionV>
                  <wp:extent cx="208440" cy="0"/>
                  <wp:effectExtent l="0" t="0" r="20320" b="19050"/>
                  <wp:wrapNone/>
                  <wp:docPr id="1" name="Rechte verbindingslijn 1"/>
                  <wp:cNvGraphicFramePr/>
                  <a:graphic xmlns:a="http://schemas.openxmlformats.org/drawingml/2006/main">
                    <a:graphicData uri="http://schemas.microsoft.com/office/word/2010/wordprocessingShape">
                      <wps:wsp>
                        <wps:cNvCnPr/>
                        <wps:spPr>
                          <a:xfrm>
                            <a:off x="0" y="0"/>
                            <a:ext cx="208440" cy="0"/>
                          </a:xfrm>
                          <a:prstGeom prst="line">
                            <a:avLst/>
                          </a:prstGeom>
                          <a:ln w="762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65716E" id="Rechte verbindingslijn 1" o:spid="_x0000_s1026"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6.75pt,297.7pt" to="33.1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" strokecolor="#a5a5a5 [2092]" strokeweight=".6pt">
                  <w10:wrap anchorx="page" anchory="page"/>
                </v:line>
              </w:pict>
            </mc:Fallback>
          </mc:AlternateContent>
        </w:r>
        <w:r w:rsidR="00216955" w:rsidRPr="009A09AD">
          <w:rPr>
            <w:noProof/>
            <w:lang w:eastAsia="nl-BE"/>
          </w:rPr>
          <w:drawing>
            <wp:anchor distT="0" distB="0" distL="114300" distR="114300" simplePos="0" relativeHeight="251657216" behindDoc="1" locked="0" layoutInCell="1" allowOverlap="1" wp14:anchorId="50CB1F7D" wp14:editId="1B83E8D0">
              <wp:simplePos x="0" y="0"/>
              <wp:positionH relativeFrom="page">
                <wp:posOffset>400050</wp:posOffset>
              </wp:positionH>
              <wp:positionV relativeFrom="page">
                <wp:posOffset>560070</wp:posOffset>
              </wp:positionV>
              <wp:extent cx="1111885" cy="80010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_logoGent-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1885" cy="800100"/>
                      </a:xfrm>
                      <a:prstGeom prst="rect">
                        <a:avLst/>
                      </a:prstGeom>
                    </pic:spPr>
                  </pic:pic>
                </a:graphicData>
              </a:graphic>
              <wp14:sizeRelH relativeFrom="margin">
                <wp14:pctWidth>0</wp14:pctWidth>
              </wp14:sizeRelH>
              <wp14:sizeRelV relativeFrom="margin">
                <wp14:pctHeight>0</wp14:pctHeight>
              </wp14:sizeRelV>
            </wp:anchor>
          </w:drawing>
        </w:r>
        <w:r w:rsidR="00216955">
          <w:t xml:space="preserve">     </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6D6E" w:rsidRDefault="00166D6E" w:rsidP="00CB62C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46FFB"/>
    <w:multiLevelType w:val="multilevel"/>
    <w:tmpl w:val="A1C8DFDE"/>
    <w:styleLink w:val="FIGUURTITEL"/>
    <w:lvl w:ilvl="0">
      <w:start w:val="1"/>
      <w:numFmt w:val="bullet"/>
      <w:pStyle w:val="bijschrift"/>
      <w:lvlText w:val=""/>
      <w:lvlJc w:val="left"/>
      <w:pPr>
        <w:ind w:left="210" w:hanging="210"/>
      </w:pPr>
      <w:rPr>
        <w:rFonts w:ascii="Wingdings 3" w:hAnsi="Wingdings 3" w:hint="default"/>
        <w:color w:val="auto"/>
        <w:position w:val="1"/>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 w15:restartNumberingAfterBreak="0">
    <w:nsid w:val="053C7F45"/>
    <w:multiLevelType w:val="multilevel"/>
    <w:tmpl w:val="A1C8DFDE"/>
    <w:numStyleLink w:val="FIGUURTITEL"/>
  </w:abstractNum>
  <w:abstractNum w:abstractNumId="2" w15:restartNumberingAfterBreak="0">
    <w:nsid w:val="107A5CDB"/>
    <w:multiLevelType w:val="multilevel"/>
    <w:tmpl w:val="18A6E5E0"/>
    <w:styleLink w:val="TABELOPSOM"/>
    <w:lvl w:ilvl="0">
      <w:start w:val="1"/>
      <w:numFmt w:val="bullet"/>
      <w:pStyle w:val="tabellijstopsom1"/>
      <w:lvlText w:val="&gt;"/>
      <w:lvlJc w:val="left"/>
      <w:pPr>
        <w:ind w:left="170" w:hanging="170"/>
      </w:pPr>
      <w:rPr>
        <w:rFonts w:ascii="Calibri" w:hAnsi="Calibri" w:hint="default"/>
        <w:b/>
        <w:i w:val="0"/>
        <w:color w:val="009FE3" w:themeColor="text2"/>
        <w:sz w:val="20"/>
      </w:rPr>
    </w:lvl>
    <w:lvl w:ilvl="1">
      <w:start w:val="1"/>
      <w:numFmt w:val="bullet"/>
      <w:pStyle w:val="tabellijstopsom2"/>
      <w:lvlText w:val="–"/>
      <w:lvlJc w:val="left"/>
      <w:pPr>
        <w:ind w:left="369" w:hanging="199"/>
      </w:pPr>
      <w:rPr>
        <w:rFonts w:ascii="Calibri" w:hAnsi="Calibri" w:hint="default"/>
        <w:b/>
        <w:i w:val="0"/>
        <w:color w:val="009FE3" w:themeColor="text2"/>
      </w:rPr>
    </w:lvl>
    <w:lvl w:ilvl="2">
      <w:start w:val="1"/>
      <w:numFmt w:val="bullet"/>
      <w:pStyle w:val="tabellijstopsom3"/>
      <w:lvlText w:val="×"/>
      <w:lvlJc w:val="left"/>
      <w:pPr>
        <w:ind w:left="539" w:hanging="170"/>
      </w:pPr>
      <w:rPr>
        <w:rFonts w:ascii="Calibri" w:hAnsi="Calibri" w:hint="default"/>
        <w:b/>
        <w:i w:val="0"/>
        <w:color w:val="009FE3" w:themeColor="text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 w15:restartNumberingAfterBreak="0">
    <w:nsid w:val="13EE4DBD"/>
    <w:multiLevelType w:val="multilevel"/>
    <w:tmpl w:val="1026CE62"/>
    <w:numStyleLink w:val="LIJSTOPSOM"/>
  </w:abstractNum>
  <w:abstractNum w:abstractNumId="4" w15:restartNumberingAfterBreak="0">
    <w:nsid w:val="1919198D"/>
    <w:multiLevelType w:val="multilevel"/>
    <w:tmpl w:val="A1C8DFDE"/>
    <w:numStyleLink w:val="FIGUURTITEL"/>
  </w:abstractNum>
  <w:abstractNum w:abstractNumId="5" w15:restartNumberingAfterBreak="0">
    <w:nsid w:val="1A446732"/>
    <w:multiLevelType w:val="multilevel"/>
    <w:tmpl w:val="46A2193E"/>
    <w:styleLink w:val="TABELNUM"/>
    <w:lvl w:ilvl="0">
      <w:start w:val="1"/>
      <w:numFmt w:val="decimal"/>
      <w:pStyle w:val="tabellijstnum"/>
      <w:lvlText w:val="%1."/>
      <w:lvlJc w:val="left"/>
      <w:pPr>
        <w:ind w:left="170" w:hanging="170"/>
      </w:pPr>
      <w:rPr>
        <w:rFonts w:hint="default"/>
        <w:b/>
        <w:i w:val="0"/>
        <w:color w:val="009FE3" w:themeColor="text2"/>
        <w:sz w:val="1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15:restartNumberingAfterBreak="0">
    <w:nsid w:val="25015ADE"/>
    <w:multiLevelType w:val="multilevel"/>
    <w:tmpl w:val="A1C8DFDE"/>
    <w:numStyleLink w:val="FIGUURTITEL"/>
  </w:abstractNum>
  <w:abstractNum w:abstractNumId="7" w15:restartNumberingAfterBreak="0">
    <w:nsid w:val="2B121F37"/>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D5A22CC"/>
    <w:multiLevelType w:val="multilevel"/>
    <w:tmpl w:val="564C0B5A"/>
    <w:styleLink w:val="LIJSTNUM"/>
    <w:lvl w:ilvl="0">
      <w:start w:val="1"/>
      <w:numFmt w:val="decimal"/>
      <w:pStyle w:val="lijstnum1"/>
      <w:lvlText w:val="%1."/>
      <w:lvlJc w:val="left"/>
      <w:pPr>
        <w:ind w:left="284" w:hanging="284"/>
      </w:pPr>
      <w:rPr>
        <w:rFonts w:hint="default"/>
        <w:b/>
        <w:i w:val="0"/>
        <w:color w:val="009FE3" w:themeColor="text2"/>
        <w:sz w:val="18"/>
      </w:rPr>
    </w:lvl>
    <w:lvl w:ilvl="1">
      <w:start w:val="1"/>
      <w:numFmt w:val="lowerLetter"/>
      <w:pStyle w:val="lijstnum2"/>
      <w:lvlText w:val="%2."/>
      <w:lvlJc w:val="left"/>
      <w:pPr>
        <w:ind w:left="567" w:hanging="283"/>
      </w:pPr>
      <w:rPr>
        <w:rFonts w:hint="default"/>
        <w:b/>
        <w:i w:val="0"/>
        <w:color w:val="009FE3" w:themeColor="text2"/>
        <w:sz w:val="18"/>
      </w:rPr>
    </w:lvl>
    <w:lvl w:ilvl="2">
      <w:start w:val="1"/>
      <w:numFmt w:val="decimal"/>
      <w:pStyle w:val="lijstnum3"/>
      <w:lvlText w:val="%3."/>
      <w:lvlJc w:val="left"/>
      <w:pPr>
        <w:ind w:left="851" w:hanging="284"/>
      </w:pPr>
      <w:rPr>
        <w:rFonts w:hint="default"/>
        <w:b/>
        <w:i w:val="0"/>
        <w:color w:val="009FE3" w:themeColor="text2"/>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3894E20"/>
    <w:multiLevelType w:val="multilevel"/>
    <w:tmpl w:val="B9629186"/>
    <w:numStyleLink w:val="CONCLUSIEOPSOM"/>
  </w:abstractNum>
  <w:abstractNum w:abstractNumId="10" w15:restartNumberingAfterBreak="0">
    <w:nsid w:val="40651BB8"/>
    <w:multiLevelType w:val="multilevel"/>
    <w:tmpl w:val="18A6E5E0"/>
    <w:numStyleLink w:val="TABELOPSOM"/>
  </w:abstractNum>
  <w:abstractNum w:abstractNumId="11" w15:restartNumberingAfterBreak="0">
    <w:nsid w:val="43A26E61"/>
    <w:multiLevelType w:val="multilevel"/>
    <w:tmpl w:val="1026CE62"/>
    <w:numStyleLink w:val="LIJSTOPSOM"/>
  </w:abstractNum>
  <w:abstractNum w:abstractNumId="12" w15:restartNumberingAfterBreak="0">
    <w:nsid w:val="45D12070"/>
    <w:multiLevelType w:val="multilevel"/>
    <w:tmpl w:val="B9629186"/>
    <w:numStyleLink w:val="CONCLUSIEOPSOM"/>
  </w:abstractNum>
  <w:abstractNum w:abstractNumId="13" w15:restartNumberingAfterBreak="0">
    <w:nsid w:val="48E37998"/>
    <w:multiLevelType w:val="multilevel"/>
    <w:tmpl w:val="B9629186"/>
    <w:styleLink w:val="CONCLUSIEOPSOM"/>
    <w:lvl w:ilvl="0">
      <w:start w:val="1"/>
      <w:numFmt w:val="bullet"/>
      <w:pStyle w:val="conclusie"/>
      <w:lvlText w:val="»"/>
      <w:lvlJc w:val="left"/>
      <w:pPr>
        <w:ind w:left="284" w:hanging="284"/>
      </w:pPr>
      <w:rPr>
        <w:rFonts w:ascii="Calibri" w:hAnsi="Calibri" w:hint="default"/>
        <w:b/>
        <w:i w:val="0"/>
        <w:color w:val="009FE3" w:themeColor="text2"/>
        <w:position w:val="-2"/>
        <w:sz w:val="34"/>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527475DD"/>
    <w:multiLevelType w:val="multilevel"/>
    <w:tmpl w:val="060A31E8"/>
    <w:numStyleLink w:val="KOPNUM"/>
  </w:abstractNum>
  <w:abstractNum w:abstractNumId="15" w15:restartNumberingAfterBreak="0">
    <w:nsid w:val="59A30BBA"/>
    <w:multiLevelType w:val="multilevel"/>
    <w:tmpl w:val="1026CE62"/>
    <w:styleLink w:val="LIJSTOPSOM"/>
    <w:lvl w:ilvl="0">
      <w:start w:val="1"/>
      <w:numFmt w:val="bullet"/>
      <w:pStyle w:val="lijstopsom1"/>
      <w:lvlText w:val="&gt;"/>
      <w:lvlJc w:val="left"/>
      <w:pPr>
        <w:ind w:left="284" w:hanging="284"/>
      </w:pPr>
      <w:rPr>
        <w:rFonts w:ascii="Calibri" w:hAnsi="Calibri" w:hint="default"/>
        <w:b/>
        <w:i w:val="0"/>
        <w:color w:val="009FE3" w:themeColor="text2"/>
        <w:sz w:val="20"/>
      </w:rPr>
    </w:lvl>
    <w:lvl w:ilvl="1">
      <w:start w:val="1"/>
      <w:numFmt w:val="bullet"/>
      <w:pStyle w:val="lijstopsom2"/>
      <w:lvlText w:val="—"/>
      <w:lvlJc w:val="left"/>
      <w:pPr>
        <w:ind w:left="567" w:hanging="283"/>
      </w:pPr>
      <w:rPr>
        <w:rFonts w:ascii="Calibri" w:hAnsi="Calibri" w:hint="default"/>
        <w:b/>
        <w:i w:val="0"/>
        <w:color w:val="009FE3" w:themeColor="text2"/>
      </w:rPr>
    </w:lvl>
    <w:lvl w:ilvl="2">
      <w:start w:val="1"/>
      <w:numFmt w:val="bullet"/>
      <w:pStyle w:val="lijstopsom3"/>
      <w:lvlText w:val="×"/>
      <w:lvlJc w:val="left"/>
      <w:pPr>
        <w:ind w:left="851" w:hanging="284"/>
      </w:pPr>
      <w:rPr>
        <w:rFonts w:ascii="Calibri" w:hAnsi="Calibri" w:hint="default"/>
        <w:b/>
        <w:i w:val="0"/>
        <w:color w:val="009FE3" w:themeColor="text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66FD4D73"/>
    <w:multiLevelType w:val="multilevel"/>
    <w:tmpl w:val="564C0B5A"/>
    <w:numStyleLink w:val="LIJSTNUM"/>
  </w:abstractNum>
  <w:abstractNum w:abstractNumId="17" w15:restartNumberingAfterBreak="0">
    <w:nsid w:val="759D4B45"/>
    <w:multiLevelType w:val="multilevel"/>
    <w:tmpl w:val="060A31E8"/>
    <w:styleLink w:val="KOPNUM"/>
    <w:lvl w:ilvl="0">
      <w:start w:val="1"/>
      <w:numFmt w:val="decimal"/>
      <w:pStyle w:val="Kop1"/>
      <w:suff w:val="space"/>
      <w:lvlText w:val="%1."/>
      <w:lvlJc w:val="left"/>
      <w:pPr>
        <w:ind w:left="-992" w:firstLine="0"/>
      </w:pPr>
      <w:rPr>
        <w:rFonts w:hint="default"/>
        <w:b/>
        <w:i w:val="0"/>
        <w:sz w:val="48"/>
      </w:rPr>
    </w:lvl>
    <w:lvl w:ilvl="1">
      <w:start w:val="1"/>
      <w:numFmt w:val="decimal"/>
      <w:pStyle w:val="Kop2"/>
      <w:suff w:val="space"/>
      <w:lvlText w:val="%1.%2."/>
      <w:lvlJc w:val="left"/>
      <w:pPr>
        <w:ind w:left="0" w:firstLine="0"/>
      </w:pPr>
      <w:rPr>
        <w:rFonts w:hint="default"/>
        <w:sz w:val="32"/>
      </w:rPr>
    </w:lvl>
    <w:lvl w:ilvl="2">
      <w:start w:val="1"/>
      <w:numFmt w:val="decimal"/>
      <w:pStyle w:val="Kop3"/>
      <w:suff w:val="space"/>
      <w:lvlText w:val="%1.%2.%3."/>
      <w:lvlJc w:val="left"/>
      <w:pPr>
        <w:ind w:left="0" w:firstLine="0"/>
      </w:pPr>
      <w:rPr>
        <w:rFonts w:hint="default"/>
        <w:sz w:val="29"/>
      </w:rPr>
    </w:lvl>
    <w:lvl w:ilvl="3">
      <w:start w:val="1"/>
      <w:numFmt w:val="decimal"/>
      <w:pStyle w:val="Kop4"/>
      <w:suff w:val="space"/>
      <w:lvlText w:val="%1.%2.%3.%4."/>
      <w:lvlJc w:val="left"/>
      <w:pPr>
        <w:ind w:left="0" w:firstLine="0"/>
      </w:pPr>
      <w:rPr>
        <w:rFonts w:hint="default"/>
        <w:sz w:val="24"/>
      </w:rPr>
    </w:lvl>
    <w:lvl w:ilvl="4">
      <w:start w:val="1"/>
      <w:numFmt w:val="lowerLetter"/>
      <w:pStyle w:val="Kop5"/>
      <w:suff w:val="space"/>
      <w:lvlText w:val="%5."/>
      <w:lvlJc w:val="left"/>
      <w:pPr>
        <w:ind w:left="0" w:firstLine="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79EC2D9C"/>
    <w:multiLevelType w:val="multilevel"/>
    <w:tmpl w:val="A1C8DFDE"/>
    <w:numStyleLink w:val="FIGUURTITE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1"/>
  </w:num>
  <w:num w:numId="7">
    <w:abstractNumId w:val="3"/>
  </w:num>
  <w:num w:numId="8">
    <w:abstractNumId w:val="17"/>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7"/>
  </w:num>
  <w:num w:numId="12">
    <w:abstractNumId w:val="0"/>
  </w:num>
  <w:num w:numId="13">
    <w:abstractNumId w:val="4"/>
  </w:num>
  <w:num w:numId="14">
    <w:abstractNumId w:val="6"/>
  </w:num>
  <w:num w:numId="15">
    <w:abstractNumId w:val="18"/>
  </w:num>
  <w:num w:numId="16">
    <w:abstractNumId w:val="1"/>
  </w:num>
  <w:num w:numId="17">
    <w:abstractNumId w:val="5"/>
  </w:num>
  <w:num w:numId="18">
    <w:abstractNumId w:val="2"/>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3"/>
  </w:num>
  <w:num w:numId="22">
    <w:abstractNumId w:val="1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9"/>
  <w:hyphenationZone w:val="425"/>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20F"/>
    <w:rsid w:val="00003262"/>
    <w:rsid w:val="00010467"/>
    <w:rsid w:val="0001336A"/>
    <w:rsid w:val="000139DC"/>
    <w:rsid w:val="00023E41"/>
    <w:rsid w:val="000479B2"/>
    <w:rsid w:val="000518B5"/>
    <w:rsid w:val="00052B02"/>
    <w:rsid w:val="00052C73"/>
    <w:rsid w:val="00055FAF"/>
    <w:rsid w:val="00070B96"/>
    <w:rsid w:val="00070C62"/>
    <w:rsid w:val="000818A0"/>
    <w:rsid w:val="00085468"/>
    <w:rsid w:val="00093965"/>
    <w:rsid w:val="00094CFD"/>
    <w:rsid w:val="000A3380"/>
    <w:rsid w:val="000B5719"/>
    <w:rsid w:val="000C1FAD"/>
    <w:rsid w:val="000C27A9"/>
    <w:rsid w:val="000C3883"/>
    <w:rsid w:val="000C5908"/>
    <w:rsid w:val="000D1CC7"/>
    <w:rsid w:val="000E0660"/>
    <w:rsid w:val="000E6DCF"/>
    <w:rsid w:val="000F67AD"/>
    <w:rsid w:val="000F683F"/>
    <w:rsid w:val="000F7210"/>
    <w:rsid w:val="00100EC8"/>
    <w:rsid w:val="001060EA"/>
    <w:rsid w:val="001076E1"/>
    <w:rsid w:val="00107BF0"/>
    <w:rsid w:val="001107DC"/>
    <w:rsid w:val="00122BBA"/>
    <w:rsid w:val="00132CE5"/>
    <w:rsid w:val="001345B0"/>
    <w:rsid w:val="00141E93"/>
    <w:rsid w:val="0014592B"/>
    <w:rsid w:val="00145D44"/>
    <w:rsid w:val="00145EE9"/>
    <w:rsid w:val="00161ECE"/>
    <w:rsid w:val="001638F0"/>
    <w:rsid w:val="00165FCD"/>
    <w:rsid w:val="00166D6E"/>
    <w:rsid w:val="00172346"/>
    <w:rsid w:val="00190D37"/>
    <w:rsid w:val="001955A6"/>
    <w:rsid w:val="001A6034"/>
    <w:rsid w:val="001B7E8D"/>
    <w:rsid w:val="001D72FD"/>
    <w:rsid w:val="001E2058"/>
    <w:rsid w:val="001E5A1E"/>
    <w:rsid w:val="001E7546"/>
    <w:rsid w:val="001F0F69"/>
    <w:rsid w:val="001F21C9"/>
    <w:rsid w:val="001F38ED"/>
    <w:rsid w:val="00210AF2"/>
    <w:rsid w:val="00216955"/>
    <w:rsid w:val="00225162"/>
    <w:rsid w:val="0023405D"/>
    <w:rsid w:val="0027043B"/>
    <w:rsid w:val="00276770"/>
    <w:rsid w:val="00280304"/>
    <w:rsid w:val="00283599"/>
    <w:rsid w:val="00292CA7"/>
    <w:rsid w:val="0029352B"/>
    <w:rsid w:val="00293766"/>
    <w:rsid w:val="00296BDF"/>
    <w:rsid w:val="002B60A9"/>
    <w:rsid w:val="002C35CE"/>
    <w:rsid w:val="002D25D1"/>
    <w:rsid w:val="00303F55"/>
    <w:rsid w:val="00312553"/>
    <w:rsid w:val="00315972"/>
    <w:rsid w:val="003252A5"/>
    <w:rsid w:val="003268AD"/>
    <w:rsid w:val="00334EE8"/>
    <w:rsid w:val="0034223E"/>
    <w:rsid w:val="00345551"/>
    <w:rsid w:val="00345B90"/>
    <w:rsid w:val="0036299F"/>
    <w:rsid w:val="00385625"/>
    <w:rsid w:val="003858A8"/>
    <w:rsid w:val="00394E95"/>
    <w:rsid w:val="003A01AC"/>
    <w:rsid w:val="003A035A"/>
    <w:rsid w:val="003B5B6D"/>
    <w:rsid w:val="003C56F7"/>
    <w:rsid w:val="003D7175"/>
    <w:rsid w:val="003E0A53"/>
    <w:rsid w:val="003F4750"/>
    <w:rsid w:val="003F4B89"/>
    <w:rsid w:val="00403085"/>
    <w:rsid w:val="00403E6A"/>
    <w:rsid w:val="00404B6C"/>
    <w:rsid w:val="00405199"/>
    <w:rsid w:val="00406575"/>
    <w:rsid w:val="0040732B"/>
    <w:rsid w:val="00407FF1"/>
    <w:rsid w:val="004126B8"/>
    <w:rsid w:val="00415144"/>
    <w:rsid w:val="0042498F"/>
    <w:rsid w:val="0043324A"/>
    <w:rsid w:val="004340D7"/>
    <w:rsid w:val="00443365"/>
    <w:rsid w:val="00446C3D"/>
    <w:rsid w:val="00454793"/>
    <w:rsid w:val="00457743"/>
    <w:rsid w:val="00465CB9"/>
    <w:rsid w:val="00465D89"/>
    <w:rsid w:val="00471531"/>
    <w:rsid w:val="00484B9B"/>
    <w:rsid w:val="00490651"/>
    <w:rsid w:val="004910ED"/>
    <w:rsid w:val="00493A1F"/>
    <w:rsid w:val="00493F5F"/>
    <w:rsid w:val="004A0995"/>
    <w:rsid w:val="004A407B"/>
    <w:rsid w:val="004A540E"/>
    <w:rsid w:val="004A6AD9"/>
    <w:rsid w:val="004C1428"/>
    <w:rsid w:val="004D7542"/>
    <w:rsid w:val="004E4442"/>
    <w:rsid w:val="004E5E48"/>
    <w:rsid w:val="004F4208"/>
    <w:rsid w:val="00501676"/>
    <w:rsid w:val="0051104D"/>
    <w:rsid w:val="0052273A"/>
    <w:rsid w:val="00522F3C"/>
    <w:rsid w:val="00526BAA"/>
    <w:rsid w:val="00533ABF"/>
    <w:rsid w:val="00534A47"/>
    <w:rsid w:val="0054422E"/>
    <w:rsid w:val="00551816"/>
    <w:rsid w:val="0055720F"/>
    <w:rsid w:val="00560E9A"/>
    <w:rsid w:val="005616FD"/>
    <w:rsid w:val="005649EB"/>
    <w:rsid w:val="0057655E"/>
    <w:rsid w:val="00590F90"/>
    <w:rsid w:val="00593C36"/>
    <w:rsid w:val="005A1EAC"/>
    <w:rsid w:val="005A22E5"/>
    <w:rsid w:val="005A4EAF"/>
    <w:rsid w:val="005B6A73"/>
    <w:rsid w:val="005C0D0E"/>
    <w:rsid w:val="005C244C"/>
    <w:rsid w:val="005C4EC6"/>
    <w:rsid w:val="005D1C00"/>
    <w:rsid w:val="005E2F17"/>
    <w:rsid w:val="005E4EC8"/>
    <w:rsid w:val="005F1760"/>
    <w:rsid w:val="006072AE"/>
    <w:rsid w:val="00615F32"/>
    <w:rsid w:val="006178C1"/>
    <w:rsid w:val="00626428"/>
    <w:rsid w:val="00637C7A"/>
    <w:rsid w:val="00640462"/>
    <w:rsid w:val="00647511"/>
    <w:rsid w:val="006553E7"/>
    <w:rsid w:val="00670F88"/>
    <w:rsid w:val="00684D0E"/>
    <w:rsid w:val="006928A8"/>
    <w:rsid w:val="00694175"/>
    <w:rsid w:val="00697A50"/>
    <w:rsid w:val="006A3F10"/>
    <w:rsid w:val="006A473C"/>
    <w:rsid w:val="006A6CAA"/>
    <w:rsid w:val="006B565C"/>
    <w:rsid w:val="006C0E21"/>
    <w:rsid w:val="006C2FFE"/>
    <w:rsid w:val="006D6540"/>
    <w:rsid w:val="006E0E99"/>
    <w:rsid w:val="006E20D3"/>
    <w:rsid w:val="006E49F3"/>
    <w:rsid w:val="006F4270"/>
    <w:rsid w:val="006F4B51"/>
    <w:rsid w:val="006F60B5"/>
    <w:rsid w:val="0070339F"/>
    <w:rsid w:val="0070500F"/>
    <w:rsid w:val="00715E68"/>
    <w:rsid w:val="007239B1"/>
    <w:rsid w:val="0073038D"/>
    <w:rsid w:val="00735BD0"/>
    <w:rsid w:val="00750E7B"/>
    <w:rsid w:val="00754193"/>
    <w:rsid w:val="00757ADE"/>
    <w:rsid w:val="00773D5B"/>
    <w:rsid w:val="00776C86"/>
    <w:rsid w:val="0079072E"/>
    <w:rsid w:val="00792788"/>
    <w:rsid w:val="007C017B"/>
    <w:rsid w:val="007C6333"/>
    <w:rsid w:val="007D0603"/>
    <w:rsid w:val="007D101C"/>
    <w:rsid w:val="007D499C"/>
    <w:rsid w:val="007D7BA9"/>
    <w:rsid w:val="007E044A"/>
    <w:rsid w:val="007F28B8"/>
    <w:rsid w:val="00805EEA"/>
    <w:rsid w:val="00812472"/>
    <w:rsid w:val="00814B84"/>
    <w:rsid w:val="00817A61"/>
    <w:rsid w:val="00830943"/>
    <w:rsid w:val="00837083"/>
    <w:rsid w:val="00847428"/>
    <w:rsid w:val="008524D0"/>
    <w:rsid w:val="0087687C"/>
    <w:rsid w:val="00876885"/>
    <w:rsid w:val="0088497E"/>
    <w:rsid w:val="00891278"/>
    <w:rsid w:val="00896142"/>
    <w:rsid w:val="008A7D3F"/>
    <w:rsid w:val="008B5809"/>
    <w:rsid w:val="008C2B18"/>
    <w:rsid w:val="008D2F0A"/>
    <w:rsid w:val="008D6C5B"/>
    <w:rsid w:val="008E27CE"/>
    <w:rsid w:val="008E6C7C"/>
    <w:rsid w:val="008E7E81"/>
    <w:rsid w:val="008F47B1"/>
    <w:rsid w:val="008F6EF0"/>
    <w:rsid w:val="008F7B63"/>
    <w:rsid w:val="00905B02"/>
    <w:rsid w:val="009106DF"/>
    <w:rsid w:val="009239DC"/>
    <w:rsid w:val="00924C2A"/>
    <w:rsid w:val="00936D49"/>
    <w:rsid w:val="00941458"/>
    <w:rsid w:val="009436A0"/>
    <w:rsid w:val="00947F1F"/>
    <w:rsid w:val="00951A19"/>
    <w:rsid w:val="00961F44"/>
    <w:rsid w:val="00964ACB"/>
    <w:rsid w:val="00972D58"/>
    <w:rsid w:val="0098266F"/>
    <w:rsid w:val="009848C3"/>
    <w:rsid w:val="009850BE"/>
    <w:rsid w:val="00987D78"/>
    <w:rsid w:val="00991219"/>
    <w:rsid w:val="00992E37"/>
    <w:rsid w:val="00993506"/>
    <w:rsid w:val="00993852"/>
    <w:rsid w:val="009A09AD"/>
    <w:rsid w:val="009A4B41"/>
    <w:rsid w:val="009C00BF"/>
    <w:rsid w:val="009C5217"/>
    <w:rsid w:val="009D24C8"/>
    <w:rsid w:val="009D63FD"/>
    <w:rsid w:val="009E7E47"/>
    <w:rsid w:val="009F0ADA"/>
    <w:rsid w:val="009F13DF"/>
    <w:rsid w:val="009F4724"/>
    <w:rsid w:val="009F7663"/>
    <w:rsid w:val="00A04F1E"/>
    <w:rsid w:val="00A23330"/>
    <w:rsid w:val="00A2581B"/>
    <w:rsid w:val="00A276DB"/>
    <w:rsid w:val="00A3011B"/>
    <w:rsid w:val="00A3357C"/>
    <w:rsid w:val="00A450B4"/>
    <w:rsid w:val="00A506FA"/>
    <w:rsid w:val="00A51218"/>
    <w:rsid w:val="00A524F7"/>
    <w:rsid w:val="00A5449C"/>
    <w:rsid w:val="00A545AE"/>
    <w:rsid w:val="00A616E3"/>
    <w:rsid w:val="00A62790"/>
    <w:rsid w:val="00A70C78"/>
    <w:rsid w:val="00A81796"/>
    <w:rsid w:val="00A82CD7"/>
    <w:rsid w:val="00A8571E"/>
    <w:rsid w:val="00AA10B3"/>
    <w:rsid w:val="00AA2301"/>
    <w:rsid w:val="00AB324E"/>
    <w:rsid w:val="00AB4973"/>
    <w:rsid w:val="00AB5C2E"/>
    <w:rsid w:val="00AC0814"/>
    <w:rsid w:val="00AD3EFC"/>
    <w:rsid w:val="00AD59B1"/>
    <w:rsid w:val="00AE74DA"/>
    <w:rsid w:val="00B02A98"/>
    <w:rsid w:val="00B04567"/>
    <w:rsid w:val="00B05651"/>
    <w:rsid w:val="00B060AC"/>
    <w:rsid w:val="00B11969"/>
    <w:rsid w:val="00B14D75"/>
    <w:rsid w:val="00B27488"/>
    <w:rsid w:val="00B33321"/>
    <w:rsid w:val="00B33AF1"/>
    <w:rsid w:val="00B36572"/>
    <w:rsid w:val="00B45FCA"/>
    <w:rsid w:val="00B52B5C"/>
    <w:rsid w:val="00B53A69"/>
    <w:rsid w:val="00B564FE"/>
    <w:rsid w:val="00B639E7"/>
    <w:rsid w:val="00B8063E"/>
    <w:rsid w:val="00B82BC2"/>
    <w:rsid w:val="00B911D3"/>
    <w:rsid w:val="00BA2448"/>
    <w:rsid w:val="00BB2F92"/>
    <w:rsid w:val="00BB4D00"/>
    <w:rsid w:val="00BC63DA"/>
    <w:rsid w:val="00BD73BC"/>
    <w:rsid w:val="00BE3598"/>
    <w:rsid w:val="00BF4C02"/>
    <w:rsid w:val="00C10F95"/>
    <w:rsid w:val="00C11B32"/>
    <w:rsid w:val="00C1779B"/>
    <w:rsid w:val="00C224EF"/>
    <w:rsid w:val="00C464A9"/>
    <w:rsid w:val="00C50A82"/>
    <w:rsid w:val="00C557F1"/>
    <w:rsid w:val="00C61C5D"/>
    <w:rsid w:val="00C753D6"/>
    <w:rsid w:val="00C75A28"/>
    <w:rsid w:val="00C8508E"/>
    <w:rsid w:val="00C86D63"/>
    <w:rsid w:val="00CA4E22"/>
    <w:rsid w:val="00CB09F1"/>
    <w:rsid w:val="00CB117C"/>
    <w:rsid w:val="00CB1DE4"/>
    <w:rsid w:val="00CB4D95"/>
    <w:rsid w:val="00CB62C2"/>
    <w:rsid w:val="00CD59C1"/>
    <w:rsid w:val="00CE117F"/>
    <w:rsid w:val="00CE149A"/>
    <w:rsid w:val="00CF40DB"/>
    <w:rsid w:val="00CF7F05"/>
    <w:rsid w:val="00D00B29"/>
    <w:rsid w:val="00D00E1C"/>
    <w:rsid w:val="00D01B8B"/>
    <w:rsid w:val="00D01C2F"/>
    <w:rsid w:val="00D0684D"/>
    <w:rsid w:val="00D139D1"/>
    <w:rsid w:val="00D156BF"/>
    <w:rsid w:val="00D24A41"/>
    <w:rsid w:val="00D27BF4"/>
    <w:rsid w:val="00D27CA8"/>
    <w:rsid w:val="00D44425"/>
    <w:rsid w:val="00D44E03"/>
    <w:rsid w:val="00D46B72"/>
    <w:rsid w:val="00D50CEB"/>
    <w:rsid w:val="00D539D4"/>
    <w:rsid w:val="00D54171"/>
    <w:rsid w:val="00D55FEF"/>
    <w:rsid w:val="00D61107"/>
    <w:rsid w:val="00D73DE1"/>
    <w:rsid w:val="00D81496"/>
    <w:rsid w:val="00D836F3"/>
    <w:rsid w:val="00D84DD2"/>
    <w:rsid w:val="00D8601C"/>
    <w:rsid w:val="00D93BBE"/>
    <w:rsid w:val="00D93C7B"/>
    <w:rsid w:val="00DA6FD0"/>
    <w:rsid w:val="00DB30A9"/>
    <w:rsid w:val="00DB4685"/>
    <w:rsid w:val="00DB709D"/>
    <w:rsid w:val="00DE1F41"/>
    <w:rsid w:val="00DE2501"/>
    <w:rsid w:val="00DE5B84"/>
    <w:rsid w:val="00DF4027"/>
    <w:rsid w:val="00DF6024"/>
    <w:rsid w:val="00E0745A"/>
    <w:rsid w:val="00E10697"/>
    <w:rsid w:val="00E1133D"/>
    <w:rsid w:val="00E11A70"/>
    <w:rsid w:val="00E1713C"/>
    <w:rsid w:val="00E17607"/>
    <w:rsid w:val="00E2325F"/>
    <w:rsid w:val="00E2523C"/>
    <w:rsid w:val="00E252DF"/>
    <w:rsid w:val="00E31CF4"/>
    <w:rsid w:val="00E5163E"/>
    <w:rsid w:val="00E52479"/>
    <w:rsid w:val="00E5762F"/>
    <w:rsid w:val="00E66490"/>
    <w:rsid w:val="00E67463"/>
    <w:rsid w:val="00E705AA"/>
    <w:rsid w:val="00E716ED"/>
    <w:rsid w:val="00E80E7B"/>
    <w:rsid w:val="00E8534B"/>
    <w:rsid w:val="00E91C70"/>
    <w:rsid w:val="00E9239F"/>
    <w:rsid w:val="00EB20A2"/>
    <w:rsid w:val="00EB3347"/>
    <w:rsid w:val="00EC0FC7"/>
    <w:rsid w:val="00EC2925"/>
    <w:rsid w:val="00EC5D78"/>
    <w:rsid w:val="00ED0AB5"/>
    <w:rsid w:val="00ED1371"/>
    <w:rsid w:val="00ED2159"/>
    <w:rsid w:val="00EE1B63"/>
    <w:rsid w:val="00EE6A5E"/>
    <w:rsid w:val="00EF6190"/>
    <w:rsid w:val="00EF6A1D"/>
    <w:rsid w:val="00EF72B0"/>
    <w:rsid w:val="00F0251D"/>
    <w:rsid w:val="00F0362D"/>
    <w:rsid w:val="00F15B63"/>
    <w:rsid w:val="00F232C2"/>
    <w:rsid w:val="00F24F89"/>
    <w:rsid w:val="00F30A02"/>
    <w:rsid w:val="00F40A5B"/>
    <w:rsid w:val="00F448CE"/>
    <w:rsid w:val="00F50B32"/>
    <w:rsid w:val="00F63F19"/>
    <w:rsid w:val="00F64B96"/>
    <w:rsid w:val="00F657EA"/>
    <w:rsid w:val="00F67445"/>
    <w:rsid w:val="00F7664D"/>
    <w:rsid w:val="00F76954"/>
    <w:rsid w:val="00F77336"/>
    <w:rsid w:val="00F801B0"/>
    <w:rsid w:val="00F9129C"/>
    <w:rsid w:val="00FB1CC6"/>
    <w:rsid w:val="00FC158C"/>
    <w:rsid w:val="00FC2179"/>
    <w:rsid w:val="00FC3F7E"/>
    <w:rsid w:val="00FC65F0"/>
    <w:rsid w:val="00FC73BF"/>
    <w:rsid w:val="00FD38A9"/>
    <w:rsid w:val="00FD461F"/>
    <w:rsid w:val="00FD7E89"/>
    <w:rsid w:val="00FE1619"/>
    <w:rsid w:val="00FE21B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265D8E7"/>
  <w15:docId w15:val="{8DCC04A5-5879-4A89-8ADB-A90483670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43" w:unhideWhenUsed="1" w:qFormat="1"/>
    <w:lsdException w:name="heading 7" w:semiHidden="1" w:uiPriority="43" w:unhideWhenUsed="1" w:qFormat="1"/>
    <w:lsdException w:name="heading 8" w:semiHidden="1" w:uiPriority="43" w:unhideWhenUsed="1" w:qFormat="1"/>
    <w:lsdException w:name="heading 9" w:semiHidden="1" w:uiPriority="4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58" w:unhideWhenUsed="1"/>
    <w:lsdException w:name="toc 2" w:semiHidden="1" w:uiPriority="58" w:unhideWhenUsed="1"/>
    <w:lsdException w:name="toc 3" w:semiHidden="1" w:uiPriority="58" w:unhideWhenUsed="1"/>
    <w:lsdException w:name="toc 4" w:semiHidden="1" w:uiPriority="58" w:unhideWhenUsed="1"/>
    <w:lsdException w:name="toc 5" w:semiHidden="1" w:uiPriority="58" w:unhideWhenUsed="1"/>
    <w:lsdException w:name="toc 6" w:semiHidden="1" w:uiPriority="58" w:unhideWhenUsed="1"/>
    <w:lsdException w:name="toc 7" w:semiHidden="1" w:uiPriority="58" w:unhideWhenUsed="1"/>
    <w:lsdException w:name="toc 8" w:semiHidden="1" w:uiPriority="58" w:unhideWhenUsed="1"/>
    <w:lsdException w:name="toc 9" w:semiHidden="1" w:uiPriority="58"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31" w:unhideWhenUsed="1"/>
    <w:lsdException w:name="index heading" w:semiHidden="1" w:unhideWhenUsed="1"/>
    <w:lsdException w:name="caption" w:semiHidden="1" w:uiPriority="5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9" w:qFormat="1"/>
    <w:lsdException w:name="Emphasis" w:uiPriority="47"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4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5" w:qFormat="1"/>
    <w:lsdException w:name="Quote" w:uiPriority="50" w:qFormat="1"/>
    <w:lsdException w:name="Intense Quote" w:uiPriority="5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6" w:qFormat="1"/>
    <w:lsdException w:name="Intense Emphasis" w:uiPriority="48" w:qFormat="1"/>
    <w:lsdException w:name="Subtle Reference" w:uiPriority="52" w:qFormat="1"/>
    <w:lsdException w:name="Intense Reference" w:semiHidden="1" w:uiPriority="53" w:qFormat="1"/>
    <w:lsdException w:name="Book Title" w:uiPriority="33" w:qFormat="1"/>
    <w:lsdException w:name="Bibliography" w:semiHidden="1" w:uiPriority="57"/>
    <w:lsdException w:name="TOC Heading" w:semiHidden="1" w:uiPriority="58"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aliases w:val="_standaard"/>
    <w:qFormat/>
    <w:rsid w:val="00107BF0"/>
    <w:pPr>
      <w:spacing w:before="160" w:after="0" w:line="262" w:lineRule="auto"/>
    </w:pPr>
    <w:rPr>
      <w:spacing w:val="1"/>
      <w:sz w:val="20"/>
    </w:rPr>
  </w:style>
  <w:style w:type="paragraph" w:styleId="Kop1">
    <w:name w:val="heading 1"/>
    <w:aliases w:val="_hoofdstuktitel"/>
    <w:basedOn w:val="Standaard"/>
    <w:next w:val="Standaard"/>
    <w:link w:val="Kop1Char"/>
    <w:uiPriority w:val="5"/>
    <w:semiHidden/>
    <w:qFormat/>
    <w:rsid w:val="00876885"/>
    <w:pPr>
      <w:keepNext/>
      <w:keepLines/>
      <w:pageBreakBefore/>
      <w:numPr>
        <w:numId w:val="8"/>
      </w:numPr>
      <w:spacing w:before="0" w:after="969" w:line="214" w:lineRule="auto"/>
      <w:outlineLvl w:val="0"/>
    </w:pPr>
    <w:rPr>
      <w:rFonts w:asciiTheme="majorHAnsi" w:eastAsiaTheme="majorEastAsia" w:hAnsiTheme="majorHAnsi" w:cstheme="majorBidi"/>
      <w:bCs/>
      <w:color w:val="009FE3" w:themeColor="text2"/>
      <w:sz w:val="50"/>
      <w:szCs w:val="50"/>
    </w:rPr>
  </w:style>
  <w:style w:type="paragraph" w:styleId="Kop2">
    <w:name w:val="heading 2"/>
    <w:aliases w:val="_kop1"/>
    <w:basedOn w:val="Standaard"/>
    <w:next w:val="Standaard"/>
    <w:link w:val="Kop2Char"/>
    <w:uiPriority w:val="5"/>
    <w:semiHidden/>
    <w:qFormat/>
    <w:rsid w:val="00876885"/>
    <w:pPr>
      <w:keepNext/>
      <w:keepLines/>
      <w:numPr>
        <w:ilvl w:val="1"/>
        <w:numId w:val="8"/>
      </w:numPr>
      <w:spacing w:before="0" w:line="209" w:lineRule="auto"/>
      <w:outlineLvl w:val="1"/>
    </w:pPr>
    <w:rPr>
      <w:rFonts w:asciiTheme="majorHAnsi" w:eastAsiaTheme="majorEastAsia" w:hAnsiTheme="majorHAnsi" w:cstheme="majorBidi"/>
      <w:b/>
      <w:bCs/>
      <w:color w:val="009FE3" w:themeColor="text2"/>
      <w:spacing w:val="3"/>
      <w:sz w:val="34"/>
      <w:szCs w:val="34"/>
    </w:rPr>
  </w:style>
  <w:style w:type="paragraph" w:styleId="Kop3">
    <w:name w:val="heading 3"/>
    <w:aliases w:val="_kop2"/>
    <w:basedOn w:val="Standaard"/>
    <w:next w:val="Standaard"/>
    <w:link w:val="Kop3Char"/>
    <w:uiPriority w:val="5"/>
    <w:semiHidden/>
    <w:qFormat/>
    <w:rsid w:val="004E4442"/>
    <w:pPr>
      <w:keepNext/>
      <w:keepLines/>
      <w:numPr>
        <w:ilvl w:val="2"/>
        <w:numId w:val="8"/>
      </w:numPr>
      <w:spacing w:before="40" w:line="221" w:lineRule="auto"/>
      <w:outlineLvl w:val="2"/>
    </w:pPr>
    <w:rPr>
      <w:rFonts w:asciiTheme="majorHAnsi" w:eastAsiaTheme="majorEastAsia" w:hAnsiTheme="majorHAnsi" w:cstheme="majorBidi"/>
      <w:bCs/>
      <w:color w:val="009FE3" w:themeColor="text2"/>
      <w:sz w:val="31"/>
      <w:szCs w:val="31"/>
    </w:rPr>
  </w:style>
  <w:style w:type="paragraph" w:styleId="Kop4">
    <w:name w:val="heading 4"/>
    <w:aliases w:val="_kop3"/>
    <w:basedOn w:val="Standaard"/>
    <w:next w:val="Standaard"/>
    <w:link w:val="Kop4Char"/>
    <w:uiPriority w:val="5"/>
    <w:semiHidden/>
    <w:qFormat/>
    <w:rsid w:val="004E4442"/>
    <w:pPr>
      <w:keepNext/>
      <w:keepLines/>
      <w:numPr>
        <w:ilvl w:val="3"/>
        <w:numId w:val="8"/>
      </w:numPr>
      <w:spacing w:before="51" w:line="233" w:lineRule="auto"/>
      <w:outlineLvl w:val="3"/>
    </w:pPr>
    <w:rPr>
      <w:rFonts w:asciiTheme="majorHAnsi" w:eastAsiaTheme="majorEastAsia" w:hAnsiTheme="majorHAnsi" w:cstheme="majorBidi"/>
      <w:b/>
      <w:bCs/>
      <w:iCs/>
      <w:color w:val="2C3F48"/>
      <w:spacing w:val="2"/>
      <w:sz w:val="25"/>
      <w:szCs w:val="25"/>
    </w:rPr>
  </w:style>
  <w:style w:type="paragraph" w:styleId="Kop5">
    <w:name w:val="heading 5"/>
    <w:aliases w:val="_kop4"/>
    <w:basedOn w:val="Standaard"/>
    <w:next w:val="Standaard"/>
    <w:link w:val="Kop5Char"/>
    <w:uiPriority w:val="5"/>
    <w:semiHidden/>
    <w:qFormat/>
    <w:rsid w:val="00E5163E"/>
    <w:pPr>
      <w:keepNext/>
      <w:keepLines/>
      <w:numPr>
        <w:ilvl w:val="4"/>
        <w:numId w:val="8"/>
      </w:numPr>
      <w:spacing w:before="122" w:after="102" w:line="242" w:lineRule="auto"/>
      <w:outlineLvl w:val="4"/>
    </w:pPr>
    <w:rPr>
      <w:rFonts w:asciiTheme="majorHAnsi" w:eastAsiaTheme="majorEastAsia" w:hAnsiTheme="majorHAnsi" w:cstheme="majorBidi"/>
      <w:b/>
      <w:color w:val="2C3F48"/>
      <w:spacing w:val="3"/>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rsid w:val="00805EEA"/>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07BF0"/>
    <w:rPr>
      <w:rFonts w:ascii="Tahoma" w:hAnsi="Tahoma" w:cs="Tahoma"/>
      <w:spacing w:val="1"/>
      <w:sz w:val="16"/>
      <w:szCs w:val="16"/>
    </w:rPr>
  </w:style>
  <w:style w:type="paragraph" w:customStyle="1" w:styleId="lijstopsom1">
    <w:name w:val="_lijst_opsom.1"/>
    <w:basedOn w:val="Standaard"/>
    <w:uiPriority w:val="2"/>
    <w:qFormat/>
    <w:rsid w:val="00B04567"/>
    <w:pPr>
      <w:numPr>
        <w:numId w:val="7"/>
      </w:numPr>
      <w:spacing w:before="0"/>
    </w:pPr>
  </w:style>
  <w:style w:type="paragraph" w:customStyle="1" w:styleId="lijstopsom2">
    <w:name w:val="_lijst_opsom.2"/>
    <w:basedOn w:val="lijstopsom1"/>
    <w:uiPriority w:val="2"/>
    <w:qFormat/>
    <w:rsid w:val="00CB09F1"/>
    <w:pPr>
      <w:numPr>
        <w:ilvl w:val="1"/>
      </w:numPr>
    </w:pPr>
  </w:style>
  <w:style w:type="paragraph" w:customStyle="1" w:styleId="lijstopsom3">
    <w:name w:val="_lijst_opsom.3"/>
    <w:basedOn w:val="lijstopsom2"/>
    <w:uiPriority w:val="2"/>
    <w:qFormat/>
    <w:rsid w:val="00CB09F1"/>
    <w:pPr>
      <w:numPr>
        <w:ilvl w:val="2"/>
      </w:numPr>
    </w:pPr>
  </w:style>
  <w:style w:type="paragraph" w:customStyle="1" w:styleId="lijstnum1">
    <w:name w:val="_lijst_num.1"/>
    <w:basedOn w:val="Standaard"/>
    <w:uiPriority w:val="2"/>
    <w:qFormat/>
    <w:rsid w:val="00B04567"/>
    <w:pPr>
      <w:numPr>
        <w:numId w:val="5"/>
      </w:numPr>
      <w:spacing w:before="0"/>
    </w:pPr>
  </w:style>
  <w:style w:type="paragraph" w:customStyle="1" w:styleId="lijstnum2">
    <w:name w:val="_lijst_num.2"/>
    <w:basedOn w:val="lijstnum1"/>
    <w:uiPriority w:val="2"/>
    <w:qFormat/>
    <w:rsid w:val="00CB09F1"/>
    <w:pPr>
      <w:numPr>
        <w:ilvl w:val="1"/>
      </w:numPr>
    </w:pPr>
  </w:style>
  <w:style w:type="paragraph" w:customStyle="1" w:styleId="lijstnum3">
    <w:name w:val="_lijst_num.3"/>
    <w:basedOn w:val="lijstnum2"/>
    <w:uiPriority w:val="2"/>
    <w:qFormat/>
    <w:rsid w:val="00CB09F1"/>
    <w:pPr>
      <w:numPr>
        <w:ilvl w:val="2"/>
      </w:numPr>
    </w:pPr>
  </w:style>
  <w:style w:type="paragraph" w:customStyle="1" w:styleId="lijstvervolg1">
    <w:name w:val="_lijst_vervolg.1"/>
    <w:basedOn w:val="Standaard"/>
    <w:uiPriority w:val="2"/>
    <w:qFormat/>
    <w:rsid w:val="00B04567"/>
    <w:pPr>
      <w:spacing w:before="0"/>
      <w:ind w:left="284"/>
    </w:pPr>
  </w:style>
  <w:style w:type="paragraph" w:customStyle="1" w:styleId="lijstvervolg2">
    <w:name w:val="_lijst_vervolg.2"/>
    <w:basedOn w:val="lijstvervolg1"/>
    <w:uiPriority w:val="2"/>
    <w:qFormat/>
    <w:rsid w:val="00471531"/>
    <w:pPr>
      <w:ind w:left="567"/>
    </w:pPr>
  </w:style>
  <w:style w:type="paragraph" w:customStyle="1" w:styleId="lijstvervolg3">
    <w:name w:val="_lijst_vervolg.3"/>
    <w:basedOn w:val="lijstvervolg2"/>
    <w:uiPriority w:val="2"/>
    <w:qFormat/>
    <w:rsid w:val="00471531"/>
    <w:pPr>
      <w:ind w:left="850"/>
    </w:pPr>
  </w:style>
  <w:style w:type="numbering" w:customStyle="1" w:styleId="LIJSTOPSOM">
    <w:name w:val="_LIJST_OPSOM"/>
    <w:uiPriority w:val="99"/>
    <w:rsid w:val="00CB09F1"/>
    <w:pPr>
      <w:numPr>
        <w:numId w:val="1"/>
      </w:numPr>
    </w:pPr>
  </w:style>
  <w:style w:type="numbering" w:customStyle="1" w:styleId="LIJSTNUM">
    <w:name w:val="_LIJST_NUM"/>
    <w:uiPriority w:val="99"/>
    <w:rsid w:val="00CB09F1"/>
    <w:pPr>
      <w:numPr>
        <w:numId w:val="3"/>
      </w:numPr>
    </w:pPr>
  </w:style>
  <w:style w:type="character" w:customStyle="1" w:styleId="Kop1Char">
    <w:name w:val="Kop 1 Char"/>
    <w:aliases w:val="_hoofdstuktitel Char"/>
    <w:basedOn w:val="Standaardalinea-lettertype"/>
    <w:link w:val="Kop1"/>
    <w:uiPriority w:val="5"/>
    <w:semiHidden/>
    <w:rsid w:val="00D55FEF"/>
    <w:rPr>
      <w:rFonts w:asciiTheme="majorHAnsi" w:eastAsiaTheme="majorEastAsia" w:hAnsiTheme="majorHAnsi" w:cstheme="majorBidi"/>
      <w:bCs/>
      <w:color w:val="009FE3" w:themeColor="text2"/>
      <w:spacing w:val="1"/>
      <w:sz w:val="50"/>
      <w:szCs w:val="50"/>
    </w:rPr>
  </w:style>
  <w:style w:type="character" w:customStyle="1" w:styleId="Kop2Char">
    <w:name w:val="Kop 2 Char"/>
    <w:aliases w:val="_kop1 Char"/>
    <w:basedOn w:val="Standaardalinea-lettertype"/>
    <w:link w:val="Kop2"/>
    <w:uiPriority w:val="5"/>
    <w:semiHidden/>
    <w:rsid w:val="00D55FEF"/>
    <w:rPr>
      <w:rFonts w:asciiTheme="majorHAnsi" w:eastAsiaTheme="majorEastAsia" w:hAnsiTheme="majorHAnsi" w:cstheme="majorBidi"/>
      <w:b/>
      <w:bCs/>
      <w:color w:val="009FE3" w:themeColor="text2"/>
      <w:spacing w:val="3"/>
      <w:sz w:val="34"/>
      <w:szCs w:val="34"/>
    </w:rPr>
  </w:style>
  <w:style w:type="character" w:customStyle="1" w:styleId="Kop3Char">
    <w:name w:val="Kop 3 Char"/>
    <w:aliases w:val="_kop2 Char"/>
    <w:basedOn w:val="Standaardalinea-lettertype"/>
    <w:link w:val="Kop3"/>
    <w:uiPriority w:val="5"/>
    <w:semiHidden/>
    <w:rsid w:val="00D55FEF"/>
    <w:rPr>
      <w:rFonts w:asciiTheme="majorHAnsi" w:eastAsiaTheme="majorEastAsia" w:hAnsiTheme="majorHAnsi" w:cstheme="majorBidi"/>
      <w:bCs/>
      <w:color w:val="009FE3" w:themeColor="text2"/>
      <w:spacing w:val="1"/>
      <w:sz w:val="31"/>
      <w:szCs w:val="31"/>
    </w:rPr>
  </w:style>
  <w:style w:type="character" w:customStyle="1" w:styleId="Kop4Char">
    <w:name w:val="Kop 4 Char"/>
    <w:aliases w:val="_kop3 Char"/>
    <w:basedOn w:val="Standaardalinea-lettertype"/>
    <w:link w:val="Kop4"/>
    <w:uiPriority w:val="5"/>
    <w:semiHidden/>
    <w:rsid w:val="00D55FEF"/>
    <w:rPr>
      <w:rFonts w:asciiTheme="majorHAnsi" w:eastAsiaTheme="majorEastAsia" w:hAnsiTheme="majorHAnsi" w:cstheme="majorBidi"/>
      <w:b/>
      <w:bCs/>
      <w:iCs/>
      <w:color w:val="2C3F48"/>
      <w:spacing w:val="2"/>
      <w:sz w:val="25"/>
      <w:szCs w:val="25"/>
    </w:rPr>
  </w:style>
  <w:style w:type="character" w:customStyle="1" w:styleId="Kop5Char">
    <w:name w:val="Kop 5 Char"/>
    <w:aliases w:val="_kop4 Char"/>
    <w:basedOn w:val="Standaardalinea-lettertype"/>
    <w:link w:val="Kop5"/>
    <w:uiPriority w:val="5"/>
    <w:semiHidden/>
    <w:rsid w:val="00D55FEF"/>
    <w:rPr>
      <w:rFonts w:asciiTheme="majorHAnsi" w:eastAsiaTheme="majorEastAsia" w:hAnsiTheme="majorHAnsi" w:cstheme="majorBidi"/>
      <w:b/>
      <w:color w:val="2C3F48"/>
      <w:spacing w:val="3"/>
    </w:rPr>
  </w:style>
  <w:style w:type="numbering" w:customStyle="1" w:styleId="KOPNUM">
    <w:name w:val="_KOP_NUM"/>
    <w:uiPriority w:val="99"/>
    <w:rsid w:val="004E4442"/>
    <w:pPr>
      <w:numPr>
        <w:numId w:val="8"/>
      </w:numPr>
    </w:pPr>
  </w:style>
  <w:style w:type="paragraph" w:styleId="Koptekst">
    <w:name w:val="header"/>
    <w:aliases w:val="_koptekst"/>
    <w:basedOn w:val="Standaard"/>
    <w:link w:val="KoptekstChar"/>
    <w:uiPriority w:val="38"/>
    <w:semiHidden/>
    <w:rsid w:val="00670F88"/>
    <w:pPr>
      <w:tabs>
        <w:tab w:val="center" w:pos="4536"/>
        <w:tab w:val="right" w:pos="9072"/>
      </w:tabs>
      <w:spacing w:before="0" w:line="245" w:lineRule="auto"/>
    </w:pPr>
    <w:rPr>
      <w:sz w:val="18"/>
      <w:szCs w:val="18"/>
    </w:rPr>
  </w:style>
  <w:style w:type="character" w:customStyle="1" w:styleId="KoptekstChar">
    <w:name w:val="Koptekst Char"/>
    <w:aliases w:val="_koptekst Char"/>
    <w:basedOn w:val="Standaardalinea-lettertype"/>
    <w:link w:val="Koptekst"/>
    <w:uiPriority w:val="38"/>
    <w:semiHidden/>
    <w:rsid w:val="00107BF0"/>
    <w:rPr>
      <w:spacing w:val="1"/>
      <w:sz w:val="18"/>
      <w:szCs w:val="18"/>
    </w:rPr>
  </w:style>
  <w:style w:type="paragraph" w:styleId="Voettekst">
    <w:name w:val="footer"/>
    <w:aliases w:val="_voettekst"/>
    <w:basedOn w:val="Standaard"/>
    <w:link w:val="VoettekstChar"/>
    <w:uiPriority w:val="36"/>
    <w:rsid w:val="00670F88"/>
    <w:pPr>
      <w:tabs>
        <w:tab w:val="center" w:pos="4536"/>
        <w:tab w:val="right" w:pos="9072"/>
      </w:tabs>
      <w:spacing w:before="0" w:line="240" w:lineRule="auto"/>
    </w:pPr>
    <w:rPr>
      <w:spacing w:val="0"/>
      <w:sz w:val="17"/>
      <w:szCs w:val="17"/>
    </w:rPr>
  </w:style>
  <w:style w:type="character" w:customStyle="1" w:styleId="VoettekstChar">
    <w:name w:val="Voettekst Char"/>
    <w:aliases w:val="_voettekst Char"/>
    <w:basedOn w:val="Standaardalinea-lettertype"/>
    <w:link w:val="Voettekst"/>
    <w:uiPriority w:val="36"/>
    <w:rsid w:val="00107BF0"/>
    <w:rPr>
      <w:sz w:val="17"/>
      <w:szCs w:val="17"/>
    </w:rPr>
  </w:style>
  <w:style w:type="table" w:styleId="Tabelraster">
    <w:name w:val="Table Grid"/>
    <w:basedOn w:val="Standaardtabel"/>
    <w:uiPriority w:val="59"/>
    <w:rsid w:val="00E2325F"/>
    <w:pPr>
      <w:spacing w:after="0" w:line="240" w:lineRule="auto"/>
    </w:pPr>
    <w:tblPr>
      <w:tblBorders>
        <w:top w:val="single" w:sz="4" w:space="0" w:color="009FE3" w:themeColor="text2"/>
        <w:bottom w:val="single" w:sz="4" w:space="0" w:color="009FE3" w:themeColor="text2"/>
        <w:insideH w:val="single" w:sz="4" w:space="0" w:color="009FE3" w:themeColor="text2"/>
        <w:insideV w:val="single" w:sz="48" w:space="0" w:color="FFFFFF" w:themeColor="background1"/>
      </w:tblBorders>
      <w:tblCellMar>
        <w:top w:w="79" w:type="dxa"/>
        <w:left w:w="0" w:type="dxa"/>
        <w:bottom w:w="91" w:type="dxa"/>
        <w:right w:w="0" w:type="dxa"/>
      </w:tblCellMar>
    </w:tblPr>
    <w:tblStylePr w:type="firstRow">
      <w:rPr>
        <w:b/>
        <w:spacing w:val="0"/>
      </w:rPr>
    </w:tblStylePr>
    <w:tblStylePr w:type="lastRow">
      <w:rPr>
        <w:b/>
        <w:color w:val="009FE3" w:themeColor="text2"/>
      </w:rPr>
    </w:tblStylePr>
    <w:tblStylePr w:type="firstCol">
      <w:rPr>
        <w:b/>
      </w:rPr>
    </w:tblStylePr>
    <w:tblStylePr w:type="lastCol">
      <w:rPr>
        <w:b/>
      </w:rPr>
    </w:tblStylePr>
  </w:style>
  <w:style w:type="paragraph" w:customStyle="1" w:styleId="voettekstdatum">
    <w:name w:val="_voettekst_datum"/>
    <w:basedOn w:val="Voettekst"/>
    <w:link w:val="voettekstdatumChar"/>
    <w:uiPriority w:val="38"/>
    <w:semiHidden/>
    <w:qFormat/>
    <w:rsid w:val="00E10697"/>
  </w:style>
  <w:style w:type="character" w:customStyle="1" w:styleId="voettekstseparator">
    <w:name w:val="_voettekst_separator"/>
    <w:basedOn w:val="Standaardalinea-lettertype"/>
    <w:uiPriority w:val="38"/>
    <w:semiHidden/>
    <w:qFormat/>
    <w:rsid w:val="00E10697"/>
    <w:rPr>
      <w:color w:val="009FE3" w:themeColor="text2"/>
    </w:rPr>
  </w:style>
  <w:style w:type="character" w:customStyle="1" w:styleId="voettekstdatumChar">
    <w:name w:val="_voettekst_datum Char"/>
    <w:basedOn w:val="VoettekstChar"/>
    <w:link w:val="voettekstdatum"/>
    <w:uiPriority w:val="38"/>
    <w:semiHidden/>
    <w:rsid w:val="00107BF0"/>
    <w:rPr>
      <w:sz w:val="17"/>
      <w:szCs w:val="17"/>
    </w:rPr>
  </w:style>
  <w:style w:type="paragraph" w:customStyle="1" w:styleId="voettekstpaginacijfer">
    <w:name w:val="_voettekst_paginacijfer"/>
    <w:basedOn w:val="Voettekst"/>
    <w:uiPriority w:val="38"/>
    <w:semiHidden/>
    <w:qFormat/>
    <w:rsid w:val="000F67AD"/>
    <w:pPr>
      <w:spacing w:line="178" w:lineRule="auto"/>
      <w:jc w:val="center"/>
    </w:pPr>
    <w:rPr>
      <w:color w:val="009FE3" w:themeColor="text2"/>
      <w:sz w:val="24"/>
      <w:szCs w:val="24"/>
    </w:rPr>
  </w:style>
  <w:style w:type="paragraph" w:customStyle="1" w:styleId="voettekstklein">
    <w:name w:val="_voettekst_klein"/>
    <w:basedOn w:val="Voettekst"/>
    <w:uiPriority w:val="38"/>
    <w:semiHidden/>
    <w:qFormat/>
    <w:rsid w:val="00292CA7"/>
    <w:rPr>
      <w:sz w:val="4"/>
      <w:szCs w:val="4"/>
    </w:rPr>
  </w:style>
  <w:style w:type="paragraph" w:styleId="Voetnoottekst">
    <w:name w:val="footnote text"/>
    <w:aliases w:val="_voetnoottekst"/>
    <w:basedOn w:val="Standaard"/>
    <w:link w:val="VoetnoottekstChar"/>
    <w:uiPriority w:val="38"/>
    <w:semiHidden/>
    <w:rsid w:val="00E716ED"/>
    <w:pPr>
      <w:spacing w:before="60"/>
    </w:pPr>
    <w:rPr>
      <w:i/>
      <w:sz w:val="16"/>
      <w:szCs w:val="18"/>
    </w:rPr>
  </w:style>
  <w:style w:type="character" w:customStyle="1" w:styleId="VoetnoottekstChar">
    <w:name w:val="Voetnoottekst Char"/>
    <w:aliases w:val="_voetnoottekst Char"/>
    <w:basedOn w:val="Standaardalinea-lettertype"/>
    <w:link w:val="Voetnoottekst"/>
    <w:uiPriority w:val="38"/>
    <w:semiHidden/>
    <w:rsid w:val="00107BF0"/>
    <w:rPr>
      <w:i/>
      <w:spacing w:val="1"/>
      <w:sz w:val="16"/>
      <w:szCs w:val="18"/>
    </w:rPr>
  </w:style>
  <w:style w:type="character" w:styleId="Voetnootmarkering">
    <w:name w:val="footnote reference"/>
    <w:basedOn w:val="Standaardalinea-lettertype"/>
    <w:uiPriority w:val="99"/>
    <w:semiHidden/>
    <w:rsid w:val="007D101C"/>
    <w:rPr>
      <w:b/>
      <w:color w:val="009FE3" w:themeColor="text2"/>
      <w:vertAlign w:val="superscript"/>
    </w:rPr>
  </w:style>
  <w:style w:type="paragraph" w:customStyle="1" w:styleId="voetnootscheidingsteken">
    <w:name w:val="_voetnootscheidingsteken"/>
    <w:basedOn w:val="Standaard"/>
    <w:uiPriority w:val="38"/>
    <w:semiHidden/>
    <w:qFormat/>
    <w:rsid w:val="00F64B96"/>
    <w:pPr>
      <w:spacing w:before="60" w:line="240" w:lineRule="auto"/>
    </w:pPr>
    <w:rPr>
      <w:color w:val="009FE3" w:themeColor="text2"/>
      <w:sz w:val="14"/>
    </w:rPr>
  </w:style>
  <w:style w:type="paragraph" w:customStyle="1" w:styleId="voetnootvervolgaanduiding">
    <w:name w:val="_voetnootvervolgaanduiding"/>
    <w:basedOn w:val="Standaard"/>
    <w:uiPriority w:val="38"/>
    <w:semiHidden/>
    <w:qFormat/>
    <w:rsid w:val="00670F88"/>
    <w:pPr>
      <w:spacing w:before="0" w:line="240" w:lineRule="auto"/>
    </w:pPr>
    <w:rPr>
      <w:sz w:val="2"/>
    </w:rPr>
  </w:style>
  <w:style w:type="table" w:styleId="Lichtearcering">
    <w:name w:val="Light Shading"/>
    <w:basedOn w:val="Standaardtabel"/>
    <w:uiPriority w:val="60"/>
    <w:rsid w:val="00590F9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ijschrift">
    <w:name w:val="_bijschrift"/>
    <w:basedOn w:val="Standaard"/>
    <w:next w:val="Standaard"/>
    <w:uiPriority w:val="17"/>
    <w:qFormat/>
    <w:rsid w:val="00E2325F"/>
    <w:pPr>
      <w:numPr>
        <w:numId w:val="16"/>
      </w:numPr>
      <w:spacing w:before="200" w:after="90"/>
    </w:pPr>
    <w:rPr>
      <w:b/>
      <w:color w:val="009FE3" w:themeColor="text2"/>
      <w:spacing w:val="3"/>
      <w:sz w:val="19"/>
      <w:szCs w:val="19"/>
    </w:rPr>
  </w:style>
  <w:style w:type="numbering" w:customStyle="1" w:styleId="FIGUURTITEL">
    <w:name w:val="_FIGUUR_TITEL"/>
    <w:uiPriority w:val="99"/>
    <w:rsid w:val="00E2325F"/>
    <w:pPr>
      <w:numPr>
        <w:numId w:val="12"/>
      </w:numPr>
    </w:pPr>
  </w:style>
  <w:style w:type="paragraph" w:customStyle="1" w:styleId="tabellijstnum">
    <w:name w:val="_tabel_lijst_num"/>
    <w:basedOn w:val="tabelstandaard"/>
    <w:uiPriority w:val="16"/>
    <w:qFormat/>
    <w:rsid w:val="00085468"/>
    <w:pPr>
      <w:numPr>
        <w:numId w:val="17"/>
      </w:numPr>
    </w:pPr>
  </w:style>
  <w:style w:type="paragraph" w:customStyle="1" w:styleId="tabellijstopsom1">
    <w:name w:val="_tabel_lijst_opsom.1"/>
    <w:basedOn w:val="tabelstandaard"/>
    <w:uiPriority w:val="16"/>
    <w:qFormat/>
    <w:rsid w:val="001F38ED"/>
    <w:pPr>
      <w:numPr>
        <w:numId w:val="20"/>
      </w:numPr>
    </w:pPr>
  </w:style>
  <w:style w:type="paragraph" w:customStyle="1" w:styleId="tabellijstopsom2">
    <w:name w:val="_tabel_lijst_opsom.2"/>
    <w:basedOn w:val="tabellijstopsom1"/>
    <w:uiPriority w:val="16"/>
    <w:qFormat/>
    <w:rsid w:val="001F38ED"/>
    <w:pPr>
      <w:numPr>
        <w:ilvl w:val="1"/>
      </w:numPr>
    </w:pPr>
  </w:style>
  <w:style w:type="paragraph" w:customStyle="1" w:styleId="tabellijstopsom3">
    <w:name w:val="_tabel_lijst_opsom.3"/>
    <w:basedOn w:val="tabellijstopsom2"/>
    <w:uiPriority w:val="16"/>
    <w:qFormat/>
    <w:rsid w:val="001F38ED"/>
    <w:pPr>
      <w:numPr>
        <w:ilvl w:val="2"/>
      </w:numPr>
    </w:pPr>
  </w:style>
  <w:style w:type="numbering" w:customStyle="1" w:styleId="TABELNUM">
    <w:name w:val="_TABEL_NUM"/>
    <w:uiPriority w:val="99"/>
    <w:rsid w:val="00085468"/>
    <w:pPr>
      <w:numPr>
        <w:numId w:val="17"/>
      </w:numPr>
    </w:pPr>
  </w:style>
  <w:style w:type="numbering" w:customStyle="1" w:styleId="TABELOPSOM">
    <w:name w:val="_TABEL_OPSOM"/>
    <w:uiPriority w:val="99"/>
    <w:rsid w:val="001F38ED"/>
    <w:pPr>
      <w:numPr>
        <w:numId w:val="18"/>
      </w:numPr>
    </w:pPr>
  </w:style>
  <w:style w:type="paragraph" w:customStyle="1" w:styleId="breedkop2">
    <w:name w:val="_breed_kop2"/>
    <w:basedOn w:val="Standaard"/>
    <w:link w:val="breedkop2Char"/>
    <w:uiPriority w:val="8"/>
    <w:qFormat/>
    <w:rsid w:val="00D01C2F"/>
    <w:rPr>
      <w:b/>
      <w:color w:val="009FE3" w:themeColor="text2"/>
      <w:spacing w:val="3"/>
      <w:szCs w:val="20"/>
    </w:rPr>
  </w:style>
  <w:style w:type="paragraph" w:customStyle="1" w:styleId="conclusie">
    <w:name w:val="_conclusie"/>
    <w:basedOn w:val="Standaard"/>
    <w:uiPriority w:val="10"/>
    <w:qFormat/>
    <w:rsid w:val="00404B6C"/>
    <w:pPr>
      <w:numPr>
        <w:numId w:val="23"/>
      </w:numPr>
      <w:spacing w:before="0" w:after="132"/>
      <w:contextualSpacing/>
    </w:pPr>
  </w:style>
  <w:style w:type="character" w:customStyle="1" w:styleId="breedkop2Char">
    <w:name w:val="_breed_kop2 Char"/>
    <w:basedOn w:val="Standaardalinea-lettertype"/>
    <w:link w:val="breedkop2"/>
    <w:uiPriority w:val="8"/>
    <w:rsid w:val="00107BF0"/>
    <w:rPr>
      <w:b/>
      <w:color w:val="009FE3" w:themeColor="text2"/>
      <w:spacing w:val="3"/>
      <w:sz w:val="20"/>
      <w:szCs w:val="20"/>
    </w:rPr>
  </w:style>
  <w:style w:type="character" w:customStyle="1" w:styleId="accentblauw">
    <w:name w:val="_accent_blauw"/>
    <w:basedOn w:val="Standaardalinea-lettertype"/>
    <w:uiPriority w:val="10"/>
    <w:qFormat/>
    <w:rsid w:val="00A70C78"/>
    <w:rPr>
      <w:b w:val="0"/>
      <w:caps w:val="0"/>
      <w:smallCaps w:val="0"/>
      <w:color w:val="009FE3" w:themeColor="text2"/>
      <w:spacing w:val="1"/>
      <w:bdr w:val="none" w:sz="0" w:space="0" w:color="auto"/>
      <w:shd w:val="clear" w:color="auto" w:fill="auto"/>
    </w:rPr>
  </w:style>
  <w:style w:type="numbering" w:customStyle="1" w:styleId="CONCLUSIEOPSOM">
    <w:name w:val="_CONCLUSIE_OPSOM"/>
    <w:uiPriority w:val="99"/>
    <w:rsid w:val="005E2F17"/>
    <w:pPr>
      <w:numPr>
        <w:numId w:val="21"/>
      </w:numPr>
    </w:pPr>
  </w:style>
  <w:style w:type="paragraph" w:customStyle="1" w:styleId="conclusievervolg">
    <w:name w:val="_conclusie_vervolg"/>
    <w:basedOn w:val="Standaard"/>
    <w:uiPriority w:val="10"/>
    <w:qFormat/>
    <w:rsid w:val="00094CFD"/>
    <w:pPr>
      <w:spacing w:before="112" w:after="20"/>
      <w:ind w:left="284"/>
    </w:pPr>
  </w:style>
  <w:style w:type="character" w:styleId="Hyperlink">
    <w:name w:val="Hyperlink"/>
    <w:basedOn w:val="Standaardalinea-lettertype"/>
    <w:uiPriority w:val="99"/>
    <w:semiHidden/>
    <w:rsid w:val="008E27CE"/>
    <w:rPr>
      <w:color w:val="auto"/>
      <w:u w:val="single"/>
    </w:rPr>
  </w:style>
  <w:style w:type="character" w:styleId="GevolgdeHyperlink">
    <w:name w:val="FollowedHyperlink"/>
    <w:basedOn w:val="Standaardalinea-lettertype"/>
    <w:uiPriority w:val="99"/>
    <w:semiHidden/>
    <w:rsid w:val="000E0660"/>
    <w:rPr>
      <w:color w:val="auto"/>
      <w:u w:val="single"/>
    </w:rPr>
  </w:style>
  <w:style w:type="paragraph" w:styleId="Titel">
    <w:name w:val="Title"/>
    <w:basedOn w:val="Standaard"/>
    <w:next w:val="Standaard"/>
    <w:link w:val="TitelChar"/>
    <w:uiPriority w:val="44"/>
    <w:semiHidden/>
    <w:qFormat/>
    <w:rsid w:val="007D499C"/>
    <w:pPr>
      <w:pBdr>
        <w:bottom w:val="single" w:sz="8" w:space="4" w:color="009FE3" w:themeColor="accent1"/>
      </w:pBdr>
      <w:spacing w:after="300" w:line="240" w:lineRule="auto"/>
      <w:contextualSpacing/>
    </w:pPr>
    <w:rPr>
      <w:rFonts w:asciiTheme="majorHAnsi" w:eastAsiaTheme="majorEastAsia" w:hAnsiTheme="majorHAnsi" w:cstheme="majorBidi"/>
      <w:color w:val="0076AA" w:themeColor="text2" w:themeShade="BF"/>
      <w:spacing w:val="5"/>
      <w:kern w:val="28"/>
      <w:sz w:val="52"/>
      <w:szCs w:val="52"/>
    </w:rPr>
  </w:style>
  <w:style w:type="character" w:customStyle="1" w:styleId="TitelChar">
    <w:name w:val="Titel Char"/>
    <w:basedOn w:val="Standaardalinea-lettertype"/>
    <w:link w:val="Titel"/>
    <w:uiPriority w:val="44"/>
    <w:semiHidden/>
    <w:rsid w:val="00107BF0"/>
    <w:rPr>
      <w:rFonts w:asciiTheme="majorHAnsi" w:eastAsiaTheme="majorEastAsia" w:hAnsiTheme="majorHAnsi" w:cstheme="majorBidi"/>
      <w:color w:val="0076AA" w:themeColor="text2" w:themeShade="BF"/>
      <w:spacing w:val="5"/>
      <w:kern w:val="28"/>
      <w:sz w:val="52"/>
      <w:szCs w:val="52"/>
    </w:rPr>
  </w:style>
  <w:style w:type="paragraph" w:styleId="Ondertitel">
    <w:name w:val="Subtitle"/>
    <w:basedOn w:val="Standaard"/>
    <w:next w:val="Standaard"/>
    <w:link w:val="OndertitelChar"/>
    <w:uiPriority w:val="45"/>
    <w:semiHidden/>
    <w:qFormat/>
    <w:rsid w:val="007D499C"/>
    <w:pPr>
      <w:numPr>
        <w:ilvl w:val="1"/>
      </w:numPr>
    </w:pPr>
    <w:rPr>
      <w:rFonts w:asciiTheme="majorHAnsi" w:eastAsiaTheme="majorEastAsia" w:hAnsiTheme="majorHAnsi" w:cstheme="majorBidi"/>
      <w:i/>
      <w:iCs/>
      <w:color w:val="009FE3" w:themeColor="accent1"/>
      <w:spacing w:val="15"/>
      <w:sz w:val="24"/>
      <w:szCs w:val="24"/>
    </w:rPr>
  </w:style>
  <w:style w:type="character" w:customStyle="1" w:styleId="OndertitelChar">
    <w:name w:val="Ondertitel Char"/>
    <w:basedOn w:val="Standaardalinea-lettertype"/>
    <w:link w:val="Ondertitel"/>
    <w:uiPriority w:val="45"/>
    <w:semiHidden/>
    <w:rsid w:val="00107BF0"/>
    <w:rPr>
      <w:rFonts w:asciiTheme="majorHAnsi" w:eastAsiaTheme="majorEastAsia" w:hAnsiTheme="majorHAnsi" w:cstheme="majorBidi"/>
      <w:i/>
      <w:iCs/>
      <w:color w:val="009FE3" w:themeColor="accent1"/>
      <w:spacing w:val="15"/>
      <w:sz w:val="24"/>
      <w:szCs w:val="24"/>
    </w:rPr>
  </w:style>
  <w:style w:type="character" w:styleId="Titelvanboek">
    <w:name w:val="Book Title"/>
    <w:basedOn w:val="Standaardalinea-lettertype"/>
    <w:uiPriority w:val="54"/>
    <w:semiHidden/>
    <w:qFormat/>
    <w:rsid w:val="007D499C"/>
    <w:rPr>
      <w:b/>
      <w:bCs/>
      <w:smallCaps/>
      <w:spacing w:val="5"/>
    </w:rPr>
  </w:style>
  <w:style w:type="paragraph" w:customStyle="1" w:styleId="koppen">
    <w:name w:val="== koppen ==============="/>
    <w:basedOn w:val="Standaard"/>
    <w:uiPriority w:val="4"/>
    <w:semiHidden/>
    <w:qFormat/>
    <w:rsid w:val="007D499C"/>
  </w:style>
  <w:style w:type="paragraph" w:customStyle="1" w:styleId="tabelfiguur">
    <w:name w:val="== tabel / figuur ============"/>
    <w:basedOn w:val="Standaard"/>
    <w:uiPriority w:val="14"/>
    <w:qFormat/>
    <w:rsid w:val="007D499C"/>
  </w:style>
  <w:style w:type="paragraph" w:customStyle="1" w:styleId="a">
    <w:name w:val="======================="/>
    <w:basedOn w:val="Standaard"/>
    <w:uiPriority w:val="37"/>
    <w:qFormat/>
    <w:rsid w:val="007D499C"/>
  </w:style>
  <w:style w:type="paragraph" w:customStyle="1" w:styleId="onderliggendestijlen">
    <w:name w:val="== onderliggende stijlen ======="/>
    <w:basedOn w:val="Standaard"/>
    <w:uiPriority w:val="30"/>
    <w:qFormat/>
    <w:rsid w:val="007D499C"/>
  </w:style>
  <w:style w:type="paragraph" w:customStyle="1" w:styleId="nadruk">
    <w:name w:val="== nadruk ================"/>
    <w:basedOn w:val="Standaard"/>
    <w:uiPriority w:val="9"/>
    <w:qFormat/>
    <w:rsid w:val="007D499C"/>
  </w:style>
  <w:style w:type="paragraph" w:customStyle="1" w:styleId="briefhoofd">
    <w:name w:val="_briefhoofd"/>
    <w:basedOn w:val="Standaard"/>
    <w:uiPriority w:val="32"/>
    <w:semiHidden/>
    <w:qFormat/>
    <w:rsid w:val="00670F88"/>
    <w:pPr>
      <w:spacing w:before="0" w:line="240" w:lineRule="auto"/>
    </w:pPr>
    <w:rPr>
      <w:sz w:val="19"/>
      <w:szCs w:val="19"/>
    </w:rPr>
  </w:style>
  <w:style w:type="paragraph" w:customStyle="1" w:styleId="briefhoofdlabel">
    <w:name w:val="_briefhoofd_label"/>
    <w:basedOn w:val="briefhoofd"/>
    <w:uiPriority w:val="32"/>
    <w:semiHidden/>
    <w:qFormat/>
    <w:rsid w:val="00D539D4"/>
    <w:rPr>
      <w:color w:val="009FE3" w:themeColor="text2"/>
    </w:rPr>
  </w:style>
  <w:style w:type="paragraph" w:customStyle="1" w:styleId="briefonderwerp">
    <w:name w:val="_brief_onderwerp"/>
    <w:basedOn w:val="Standaard"/>
    <w:uiPriority w:val="33"/>
    <w:qFormat/>
    <w:rsid w:val="00490651"/>
    <w:pPr>
      <w:spacing w:before="0" w:line="192" w:lineRule="auto"/>
    </w:pPr>
    <w:rPr>
      <w:b/>
      <w:color w:val="009FE3" w:themeColor="text2"/>
      <w:spacing w:val="3"/>
      <w:sz w:val="31"/>
      <w:szCs w:val="34"/>
    </w:rPr>
  </w:style>
  <w:style w:type="paragraph" w:customStyle="1" w:styleId="briefonderwerpsubtitel">
    <w:name w:val="_brief_onderwerp_subtitel"/>
    <w:basedOn w:val="Standaard"/>
    <w:uiPriority w:val="33"/>
    <w:semiHidden/>
    <w:qFormat/>
    <w:rsid w:val="00490651"/>
    <w:pPr>
      <w:spacing w:before="40" w:line="221" w:lineRule="auto"/>
    </w:pPr>
    <w:rPr>
      <w:color w:val="2C3F48"/>
      <w:sz w:val="28"/>
      <w:szCs w:val="31"/>
    </w:rPr>
  </w:style>
  <w:style w:type="paragraph" w:customStyle="1" w:styleId="briefaanspreking">
    <w:name w:val="_brief_aanspreking"/>
    <w:basedOn w:val="Standaard"/>
    <w:uiPriority w:val="34"/>
    <w:qFormat/>
    <w:rsid w:val="005F1760"/>
    <w:pPr>
      <w:spacing w:before="532" w:after="266"/>
      <w:contextualSpacing/>
    </w:pPr>
  </w:style>
  <w:style w:type="paragraph" w:customStyle="1" w:styleId="briefhoofddepartement">
    <w:name w:val="_briefhoofd_departement"/>
    <w:basedOn w:val="briefhoofd"/>
    <w:uiPriority w:val="32"/>
    <w:semiHidden/>
    <w:qFormat/>
    <w:rsid w:val="009A09AD"/>
    <w:pPr>
      <w:ind w:left="1503" w:right="-975"/>
      <w:jc w:val="right"/>
    </w:pPr>
    <w:rPr>
      <w:color w:val="009FE3" w:themeColor="text2"/>
      <w:sz w:val="22"/>
      <w:szCs w:val="22"/>
    </w:rPr>
  </w:style>
  <w:style w:type="paragraph" w:customStyle="1" w:styleId="briefhoofddienst">
    <w:name w:val="_briefhoofd_dienst"/>
    <w:basedOn w:val="briefhoofd"/>
    <w:uiPriority w:val="32"/>
    <w:semiHidden/>
    <w:qFormat/>
    <w:rsid w:val="009A09AD"/>
    <w:pPr>
      <w:ind w:left="1503" w:right="-975"/>
      <w:jc w:val="right"/>
    </w:pPr>
    <w:rPr>
      <w:noProof/>
      <w:color w:val="2C3F48"/>
      <w:sz w:val="22"/>
      <w:szCs w:val="22"/>
      <w:lang w:eastAsia="nl-BE"/>
    </w:rPr>
  </w:style>
  <w:style w:type="paragraph" w:customStyle="1" w:styleId="sectionBlock">
    <w:name w:val="_sectionBlock"/>
    <w:basedOn w:val="Standaard"/>
    <w:uiPriority w:val="38"/>
    <w:semiHidden/>
    <w:qFormat/>
    <w:rsid w:val="00670F88"/>
    <w:pPr>
      <w:spacing w:before="0" w:line="240" w:lineRule="auto"/>
    </w:pPr>
    <w:rPr>
      <w:sz w:val="4"/>
    </w:rPr>
  </w:style>
  <w:style w:type="character" w:styleId="Tekstvantijdelijkeaanduiding">
    <w:name w:val="Placeholder Text"/>
    <w:basedOn w:val="Standaardalinea-lettertype"/>
    <w:uiPriority w:val="99"/>
    <w:rsid w:val="0001336A"/>
    <w:rPr>
      <w:color w:val="808080"/>
    </w:rPr>
  </w:style>
  <w:style w:type="character" w:customStyle="1" w:styleId="voettekstpostadres">
    <w:name w:val="_voettekst_postadres"/>
    <w:basedOn w:val="Standaardalinea-lettertype"/>
    <w:uiPriority w:val="36"/>
    <w:qFormat/>
    <w:rsid w:val="00AD3EFC"/>
    <w:rPr>
      <w:b/>
      <w:color w:val="009FE3" w:themeColor="text2"/>
      <w:spacing w:val="1"/>
      <w:sz w:val="17"/>
      <w:szCs w:val="17"/>
    </w:rPr>
  </w:style>
  <w:style w:type="character" w:customStyle="1" w:styleId="voettekstlabel">
    <w:name w:val="_voettekst_label"/>
    <w:basedOn w:val="Standaardalinea-lettertype"/>
    <w:uiPriority w:val="36"/>
    <w:qFormat/>
    <w:rsid w:val="00AD3EFC"/>
    <w:rPr>
      <w:b/>
      <w:spacing w:val="1"/>
      <w:sz w:val="17"/>
      <w:szCs w:val="17"/>
    </w:rPr>
  </w:style>
  <w:style w:type="paragraph" w:customStyle="1" w:styleId="breedstandaard">
    <w:name w:val="_breed_standaard"/>
    <w:basedOn w:val="Standaard"/>
    <w:link w:val="breedstandaardChar"/>
    <w:uiPriority w:val="7"/>
    <w:qFormat/>
    <w:rsid w:val="00936D49"/>
    <w:pPr>
      <w:spacing w:before="0"/>
    </w:pPr>
  </w:style>
  <w:style w:type="paragraph" w:customStyle="1" w:styleId="tabelstandaard">
    <w:name w:val="_tabel_standaard"/>
    <w:basedOn w:val="Standaard"/>
    <w:uiPriority w:val="15"/>
    <w:qFormat/>
    <w:rsid w:val="009848C3"/>
    <w:pPr>
      <w:spacing w:before="0" w:line="259" w:lineRule="auto"/>
    </w:pPr>
  </w:style>
  <w:style w:type="paragraph" w:customStyle="1" w:styleId="briefslotgroet">
    <w:name w:val="_brief_slotgroet"/>
    <w:basedOn w:val="briefaanspreking"/>
    <w:uiPriority w:val="34"/>
    <w:qFormat/>
    <w:rsid w:val="008524D0"/>
    <w:pPr>
      <w:spacing w:before="266"/>
    </w:pPr>
  </w:style>
  <w:style w:type="paragraph" w:customStyle="1" w:styleId="voettekstdisclaimer">
    <w:name w:val="_voettekst_disclaimer"/>
    <w:basedOn w:val="Voettekst"/>
    <w:uiPriority w:val="38"/>
    <w:semiHidden/>
    <w:qFormat/>
    <w:rsid w:val="004A0995"/>
    <w:pPr>
      <w:spacing w:before="20"/>
    </w:pPr>
    <w:rPr>
      <w:color w:val="858585"/>
      <w:sz w:val="15"/>
      <w:szCs w:val="15"/>
    </w:rPr>
  </w:style>
  <w:style w:type="paragraph" w:customStyle="1" w:styleId="briefhoofdwerkplekcode">
    <w:name w:val="_briefhoofd_werkplekcode"/>
    <w:basedOn w:val="briefhoofd"/>
    <w:uiPriority w:val="32"/>
    <w:semiHidden/>
    <w:qFormat/>
    <w:rsid w:val="001B7E8D"/>
    <w:pPr>
      <w:spacing w:after="140"/>
    </w:pPr>
    <w:rPr>
      <w:color w:val="9B9B9B"/>
      <w:spacing w:val="10"/>
      <w:sz w:val="14"/>
      <w:szCs w:val="14"/>
      <w:u w:val="single"/>
    </w:rPr>
  </w:style>
  <w:style w:type="paragraph" w:customStyle="1" w:styleId="ondertekening">
    <w:name w:val="_ondertekening"/>
    <w:basedOn w:val="Standaard"/>
    <w:uiPriority w:val="34"/>
    <w:qFormat/>
    <w:rsid w:val="00C753D6"/>
    <w:pPr>
      <w:spacing w:before="0"/>
    </w:pPr>
  </w:style>
  <w:style w:type="paragraph" w:customStyle="1" w:styleId="eindeGENT-stijlen">
    <w:name w:val="== einde GENT-stijlen =========="/>
    <w:basedOn w:val="Standaard"/>
    <w:uiPriority w:val="39"/>
    <w:semiHidden/>
    <w:qFormat/>
    <w:rsid w:val="00FD7E89"/>
  </w:style>
  <w:style w:type="paragraph" w:customStyle="1" w:styleId="vignetdienst">
    <w:name w:val="_vignet_dienst"/>
    <w:basedOn w:val="briefhoofd"/>
    <w:uiPriority w:val="31"/>
    <w:qFormat/>
    <w:rsid w:val="000479B2"/>
    <w:pPr>
      <w:spacing w:line="235" w:lineRule="auto"/>
      <w:ind w:right="380"/>
      <w:jc w:val="right"/>
    </w:pPr>
    <w:rPr>
      <w:sz w:val="20"/>
      <w:szCs w:val="20"/>
    </w:rPr>
  </w:style>
  <w:style w:type="paragraph" w:customStyle="1" w:styleId="vignetbewonersbrief">
    <w:name w:val="_vignet_bewonersbrief"/>
    <w:basedOn w:val="briefhoofd"/>
    <w:uiPriority w:val="31"/>
    <w:semiHidden/>
    <w:qFormat/>
    <w:rsid w:val="0088497E"/>
    <w:pPr>
      <w:spacing w:after="72"/>
      <w:ind w:right="374"/>
      <w:jc w:val="right"/>
    </w:pPr>
    <w:rPr>
      <w:b/>
      <w:color w:val="009FE3" w:themeColor="text2"/>
      <w:spacing w:val="3"/>
      <w:sz w:val="35"/>
      <w:szCs w:val="35"/>
    </w:rPr>
  </w:style>
  <w:style w:type="paragraph" w:customStyle="1" w:styleId="vignetstadGent">
    <w:name w:val="_vignet_stadGent"/>
    <w:basedOn w:val="briefhoofd"/>
    <w:uiPriority w:val="31"/>
    <w:semiHidden/>
    <w:qFormat/>
    <w:rsid w:val="000479B2"/>
    <w:pPr>
      <w:ind w:right="380"/>
      <w:jc w:val="right"/>
    </w:pPr>
    <w:rPr>
      <w:b/>
      <w:color w:val="2C3F48"/>
      <w:spacing w:val="3"/>
      <w:sz w:val="28"/>
      <w:szCs w:val="28"/>
    </w:rPr>
  </w:style>
  <w:style w:type="paragraph" w:customStyle="1" w:styleId="briefhoofddatum">
    <w:name w:val="_briefhoofd_datum"/>
    <w:basedOn w:val="briefhoofd"/>
    <w:uiPriority w:val="32"/>
    <w:qFormat/>
    <w:rsid w:val="00100EC8"/>
    <w:pPr>
      <w:spacing w:after="284"/>
    </w:pPr>
  </w:style>
  <w:style w:type="paragraph" w:customStyle="1" w:styleId="smalcursief">
    <w:name w:val="_smal_cursief"/>
    <w:basedOn w:val="Standaard"/>
    <w:link w:val="smalcursiefChar"/>
    <w:uiPriority w:val="9"/>
    <w:qFormat/>
    <w:rsid w:val="001076E1"/>
    <w:pPr>
      <w:spacing w:before="0" w:after="60"/>
    </w:pPr>
    <w:rPr>
      <w:i/>
      <w:sz w:val="17"/>
      <w:szCs w:val="17"/>
    </w:rPr>
  </w:style>
  <w:style w:type="paragraph" w:customStyle="1" w:styleId="breedkop1">
    <w:name w:val="_breed_kop1"/>
    <w:basedOn w:val="breedstandaard"/>
    <w:link w:val="breedkop1Char"/>
    <w:uiPriority w:val="8"/>
    <w:qFormat/>
    <w:rsid w:val="00D61107"/>
    <w:pPr>
      <w:spacing w:after="160"/>
    </w:pPr>
    <w:rPr>
      <w:b/>
      <w:caps/>
      <w:color w:val="FFFFFF" w:themeColor="background1"/>
      <w:spacing w:val="11"/>
      <w:shd w:val="clear" w:color="auto" w:fill="009FE3" w:themeFill="text2"/>
    </w:rPr>
  </w:style>
  <w:style w:type="character" w:customStyle="1" w:styleId="smalcursiefChar">
    <w:name w:val="_smal_cursief Char"/>
    <w:basedOn w:val="Standaardalinea-lettertype"/>
    <w:link w:val="smalcursief"/>
    <w:uiPriority w:val="9"/>
    <w:rsid w:val="00107BF0"/>
    <w:rPr>
      <w:i/>
      <w:spacing w:val="1"/>
      <w:sz w:val="17"/>
      <w:szCs w:val="17"/>
    </w:rPr>
  </w:style>
  <w:style w:type="character" w:customStyle="1" w:styleId="breedstandaardChar">
    <w:name w:val="_breed_standaard Char"/>
    <w:basedOn w:val="Standaardalinea-lettertype"/>
    <w:link w:val="breedstandaard"/>
    <w:uiPriority w:val="7"/>
    <w:rsid w:val="00107BF0"/>
    <w:rPr>
      <w:spacing w:val="1"/>
      <w:sz w:val="20"/>
    </w:rPr>
  </w:style>
  <w:style w:type="character" w:customStyle="1" w:styleId="breedkop1Char">
    <w:name w:val="_breed_kop1 Char"/>
    <w:basedOn w:val="breedstandaardChar"/>
    <w:link w:val="breedkop1"/>
    <w:uiPriority w:val="8"/>
    <w:rsid w:val="00107BF0"/>
    <w:rPr>
      <w:b/>
      <w:caps/>
      <w:color w:val="FFFFFF" w:themeColor="background1"/>
      <w:spacing w:val="11"/>
      <w:sz w:val="20"/>
    </w:rPr>
  </w:style>
  <w:style w:type="paragraph" w:customStyle="1" w:styleId="breedkop3">
    <w:name w:val="_breed_kop3"/>
    <w:basedOn w:val="breedkop2"/>
    <w:link w:val="breedkop3Char"/>
    <w:uiPriority w:val="8"/>
    <w:qFormat/>
    <w:rsid w:val="0043324A"/>
    <w:pPr>
      <w:spacing w:before="0"/>
    </w:pPr>
    <w:rPr>
      <w:color w:val="2C3F48"/>
    </w:rPr>
  </w:style>
  <w:style w:type="paragraph" w:customStyle="1" w:styleId="smalkop1">
    <w:name w:val="_smal_kop1"/>
    <w:basedOn w:val="breedstandaard"/>
    <w:link w:val="smalkop1Char"/>
    <w:uiPriority w:val="9"/>
    <w:qFormat/>
    <w:rsid w:val="00CF7F05"/>
    <w:rPr>
      <w:caps/>
      <w:color w:val="FFFFFF" w:themeColor="background1"/>
      <w:spacing w:val="11"/>
      <w:shd w:val="clear" w:color="auto" w:fill="2C3F48"/>
    </w:rPr>
  </w:style>
  <w:style w:type="character" w:customStyle="1" w:styleId="breedkop3Char">
    <w:name w:val="_breed_kop3 Char"/>
    <w:basedOn w:val="breedkop2Char"/>
    <w:link w:val="breedkop3"/>
    <w:uiPriority w:val="8"/>
    <w:rsid w:val="00107BF0"/>
    <w:rPr>
      <w:b/>
      <w:color w:val="2C3F48"/>
      <w:spacing w:val="3"/>
      <w:sz w:val="20"/>
      <w:szCs w:val="20"/>
    </w:rPr>
  </w:style>
  <w:style w:type="paragraph" w:customStyle="1" w:styleId="smalstandaard">
    <w:name w:val="_smal_standaard"/>
    <w:basedOn w:val="breedstandaard"/>
    <w:uiPriority w:val="8"/>
    <w:qFormat/>
    <w:rsid w:val="00BA2448"/>
    <w:rPr>
      <w:sz w:val="17"/>
      <w:szCs w:val="17"/>
    </w:rPr>
  </w:style>
  <w:style w:type="character" w:customStyle="1" w:styleId="smalkop1Char">
    <w:name w:val="_smal_kop1 Char"/>
    <w:basedOn w:val="breedstandaardChar"/>
    <w:link w:val="smalkop1"/>
    <w:uiPriority w:val="9"/>
    <w:rsid w:val="00107BF0"/>
    <w:rPr>
      <w:caps/>
      <w:color w:val="FFFFFF" w:themeColor="background1"/>
      <w:spacing w:val="11"/>
      <w:sz w:val="20"/>
    </w:rPr>
  </w:style>
  <w:style w:type="paragraph" w:customStyle="1" w:styleId="smalkop2">
    <w:name w:val="_smal_kop2"/>
    <w:basedOn w:val="smalstandaard"/>
    <w:uiPriority w:val="9"/>
    <w:qFormat/>
    <w:rsid w:val="00BA2448"/>
    <w:pPr>
      <w:spacing w:before="160"/>
    </w:pPr>
    <w:rPr>
      <w:b/>
      <w:color w:val="2C3F48"/>
      <w:spacing w:val="3"/>
    </w:rPr>
  </w:style>
  <w:style w:type="paragraph" w:customStyle="1" w:styleId="2kolommen">
    <w:name w:val="== 2 kolommen ========="/>
    <w:basedOn w:val="breedstandaard"/>
    <w:uiPriority w:val="6"/>
    <w:qFormat/>
    <w:rsid w:val="00DE5B84"/>
  </w:style>
  <w:style w:type="paragraph" w:customStyle="1" w:styleId="accentblauw1">
    <w:name w:val="_accent blauw.1"/>
    <w:basedOn w:val="Standaard"/>
    <w:link w:val="accentblauw1Char"/>
    <w:uiPriority w:val="10"/>
    <w:qFormat/>
    <w:rsid w:val="006A3F10"/>
    <w:rPr>
      <w:b/>
      <w:color w:val="009FE3" w:themeColor="text2"/>
      <w:spacing w:val="3"/>
      <w:szCs w:val="20"/>
    </w:rPr>
  </w:style>
  <w:style w:type="character" w:customStyle="1" w:styleId="accentblauw1Char">
    <w:name w:val="_accent blauw.1 Char"/>
    <w:basedOn w:val="Standaardalinea-lettertype"/>
    <w:link w:val="accentblauw1"/>
    <w:uiPriority w:val="10"/>
    <w:rsid w:val="006A3F10"/>
    <w:rPr>
      <w:b/>
      <w:color w:val="009FE3" w:themeColor="text2"/>
      <w:spacing w:val="3"/>
      <w:sz w:val="20"/>
      <w:szCs w:val="20"/>
    </w:rPr>
  </w:style>
  <w:style w:type="character" w:styleId="Verwijzingopmerking">
    <w:name w:val="annotation reference"/>
    <w:basedOn w:val="Standaardalinea-lettertype"/>
    <w:uiPriority w:val="99"/>
    <w:semiHidden/>
    <w:unhideWhenUsed/>
    <w:rsid w:val="00D139D1"/>
    <w:rPr>
      <w:sz w:val="16"/>
      <w:szCs w:val="16"/>
    </w:rPr>
  </w:style>
  <w:style w:type="paragraph" w:styleId="Tekstopmerking">
    <w:name w:val="annotation text"/>
    <w:basedOn w:val="Standaard"/>
    <w:link w:val="TekstopmerkingChar"/>
    <w:uiPriority w:val="99"/>
    <w:semiHidden/>
    <w:unhideWhenUsed/>
    <w:rsid w:val="00D139D1"/>
    <w:pPr>
      <w:spacing w:line="240" w:lineRule="auto"/>
    </w:pPr>
    <w:rPr>
      <w:szCs w:val="20"/>
    </w:rPr>
  </w:style>
  <w:style w:type="character" w:customStyle="1" w:styleId="TekstopmerkingChar">
    <w:name w:val="Tekst opmerking Char"/>
    <w:basedOn w:val="Standaardalinea-lettertype"/>
    <w:link w:val="Tekstopmerking"/>
    <w:uiPriority w:val="99"/>
    <w:semiHidden/>
    <w:rsid w:val="00D139D1"/>
    <w:rPr>
      <w:spacing w:val="1"/>
      <w:sz w:val="20"/>
      <w:szCs w:val="20"/>
    </w:rPr>
  </w:style>
  <w:style w:type="paragraph" w:styleId="Onderwerpvanopmerking">
    <w:name w:val="annotation subject"/>
    <w:basedOn w:val="Tekstopmerking"/>
    <w:next w:val="Tekstopmerking"/>
    <w:link w:val="OnderwerpvanopmerkingChar"/>
    <w:uiPriority w:val="99"/>
    <w:semiHidden/>
    <w:unhideWhenUsed/>
    <w:rsid w:val="00D139D1"/>
    <w:rPr>
      <w:b/>
      <w:bCs/>
    </w:rPr>
  </w:style>
  <w:style w:type="character" w:customStyle="1" w:styleId="OnderwerpvanopmerkingChar">
    <w:name w:val="Onderwerp van opmerking Char"/>
    <w:basedOn w:val="TekstopmerkingChar"/>
    <w:link w:val="Onderwerpvanopmerking"/>
    <w:uiPriority w:val="99"/>
    <w:semiHidden/>
    <w:rsid w:val="00D139D1"/>
    <w:rPr>
      <w:b/>
      <w:bCs/>
      <w:spacing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5362">
      <w:bodyDiv w:val="1"/>
      <w:marLeft w:val="0"/>
      <w:marRight w:val="0"/>
      <w:marTop w:val="0"/>
      <w:marBottom w:val="0"/>
      <w:divBdr>
        <w:top w:val="none" w:sz="0" w:space="0" w:color="auto"/>
        <w:left w:val="none" w:sz="0" w:space="0" w:color="auto"/>
        <w:bottom w:val="none" w:sz="0" w:space="0" w:color="auto"/>
        <w:right w:val="none" w:sz="0" w:space="0" w:color="auto"/>
      </w:divBdr>
    </w:div>
    <w:div w:id="77335921">
      <w:bodyDiv w:val="1"/>
      <w:marLeft w:val="0"/>
      <w:marRight w:val="0"/>
      <w:marTop w:val="0"/>
      <w:marBottom w:val="0"/>
      <w:divBdr>
        <w:top w:val="none" w:sz="0" w:space="0" w:color="auto"/>
        <w:left w:val="none" w:sz="0" w:space="0" w:color="auto"/>
        <w:bottom w:val="none" w:sz="0" w:space="0" w:color="auto"/>
        <w:right w:val="none" w:sz="0" w:space="0" w:color="auto"/>
      </w:divBdr>
    </w:div>
    <w:div w:id="127667211">
      <w:bodyDiv w:val="1"/>
      <w:marLeft w:val="0"/>
      <w:marRight w:val="0"/>
      <w:marTop w:val="0"/>
      <w:marBottom w:val="0"/>
      <w:divBdr>
        <w:top w:val="none" w:sz="0" w:space="0" w:color="auto"/>
        <w:left w:val="none" w:sz="0" w:space="0" w:color="auto"/>
        <w:bottom w:val="none" w:sz="0" w:space="0" w:color="auto"/>
        <w:right w:val="none" w:sz="0" w:space="0" w:color="auto"/>
      </w:divBdr>
    </w:div>
    <w:div w:id="216362728">
      <w:bodyDiv w:val="1"/>
      <w:marLeft w:val="0"/>
      <w:marRight w:val="0"/>
      <w:marTop w:val="0"/>
      <w:marBottom w:val="0"/>
      <w:divBdr>
        <w:top w:val="none" w:sz="0" w:space="0" w:color="auto"/>
        <w:left w:val="none" w:sz="0" w:space="0" w:color="auto"/>
        <w:bottom w:val="none" w:sz="0" w:space="0" w:color="auto"/>
        <w:right w:val="none" w:sz="0" w:space="0" w:color="auto"/>
      </w:divBdr>
    </w:div>
    <w:div w:id="1493908871">
      <w:bodyDiv w:val="1"/>
      <w:marLeft w:val="0"/>
      <w:marRight w:val="0"/>
      <w:marTop w:val="0"/>
      <w:marBottom w:val="0"/>
      <w:divBdr>
        <w:top w:val="none" w:sz="0" w:space="0" w:color="auto"/>
        <w:left w:val="none" w:sz="0" w:space="0" w:color="auto"/>
        <w:bottom w:val="none" w:sz="0" w:space="0" w:color="auto"/>
        <w:right w:val="none" w:sz="0" w:space="0" w:color="auto"/>
      </w:divBdr>
    </w:div>
    <w:div w:id="1514686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tad.gent" TargetMode="External"/><Relationship Id="rId18" Type="http://schemas.openxmlformats.org/officeDocument/2006/relationships/hyperlink" Target="mailto:Peter.DeWispelaere@willemeninfra.be"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philippe.alexandre@stad.gen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elijn.be/gent"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stad.gent/veiligheidopdewerf"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niels.vermoesen@willemeninfra.b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obiliteit@stad.gent"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L:\25_TYPE_DOC\01_BRIEVEN\BB_Toplaagvernieuwing_coron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79A9DCAAE054638B1FB6F096ABBE0DE"/>
        <w:category>
          <w:name w:val="Algemeen"/>
          <w:gallery w:val="placeholder"/>
        </w:category>
        <w:types>
          <w:type w:val="bbPlcHdr"/>
        </w:types>
        <w:behaviors>
          <w:behavior w:val="content"/>
        </w:behaviors>
        <w:guid w:val="{5634EAA9-C63D-4E3E-8255-653647E2A7A6}"/>
      </w:docPartPr>
      <w:docPartBody>
        <w:p w:rsidR="007F1BE4" w:rsidRDefault="003C3243">
          <w:pPr>
            <w:pStyle w:val="C79A9DCAAE054638B1FB6F096ABBE0DE"/>
          </w:pPr>
          <w:r w:rsidRPr="000B58EF">
            <w:rPr>
              <w:rStyle w:val="Tekstvantijdelijkeaanduiding"/>
            </w:rPr>
            <w:t>Klik hier als u tekst wilt invoeren.</w:t>
          </w:r>
        </w:p>
      </w:docPartBody>
    </w:docPart>
    <w:docPart>
      <w:docPartPr>
        <w:name w:val="4743D4B398F54C7EAD234F438D9FE2CA"/>
        <w:category>
          <w:name w:val="Algemeen"/>
          <w:gallery w:val="placeholder"/>
        </w:category>
        <w:types>
          <w:type w:val="bbPlcHdr"/>
        </w:types>
        <w:behaviors>
          <w:behavior w:val="content"/>
        </w:behaviors>
        <w:guid w:val="{87B220F1-7606-4F60-9EC0-8A93E707A723}"/>
      </w:docPartPr>
      <w:docPartBody>
        <w:p w:rsidR="007F1BE4" w:rsidRDefault="003C3243">
          <w:pPr>
            <w:pStyle w:val="4743D4B398F54C7EAD234F438D9FE2CA"/>
          </w:pPr>
          <w:r w:rsidRPr="006928A8">
            <w:rPr>
              <w:b/>
              <w:color w:val="FF0000"/>
            </w:rPr>
            <w:t>[</w:t>
          </w:r>
          <w:r>
            <w:t xml:space="preserve"> klik hier om de naam van de stadsdienst in te voegen </w:t>
          </w:r>
          <w:r w:rsidRPr="006928A8">
            <w:rPr>
              <w:b/>
              <w:color w:val="FF0000"/>
            </w:rPr>
            <w:t>]</w:t>
          </w:r>
        </w:p>
      </w:docPartBody>
    </w:docPart>
    <w:docPart>
      <w:docPartPr>
        <w:name w:val="5F27C317DB84422C8F50345D5B1E3C63"/>
        <w:category>
          <w:name w:val="Algemeen"/>
          <w:gallery w:val="placeholder"/>
        </w:category>
        <w:types>
          <w:type w:val="bbPlcHdr"/>
        </w:types>
        <w:behaviors>
          <w:behavior w:val="content"/>
        </w:behaviors>
        <w:guid w:val="{3F14AAC1-AF9C-4329-830E-9960517E6579}"/>
      </w:docPartPr>
      <w:docPartBody>
        <w:p w:rsidR="007F1BE4" w:rsidRDefault="003C3243">
          <w:pPr>
            <w:pStyle w:val="5F27C317DB84422C8F50345D5B1E3C63"/>
          </w:pPr>
          <w:r w:rsidRPr="00E1133D">
            <w:rPr>
              <w:rStyle w:val="Tekstvantijdelijkeaanduiding"/>
              <w:b/>
              <w:color w:val="FF0000"/>
            </w:rPr>
            <w:t>[</w:t>
          </w:r>
          <w:r>
            <w:rPr>
              <w:rStyle w:val="Tekstvantijdelijkeaanduiding"/>
            </w:rPr>
            <w:t xml:space="preserve"> kies de datum uit het zijmenu </w:t>
          </w:r>
          <w:r w:rsidRPr="00E1133D">
            <w:rPr>
              <w:rStyle w:val="Tekstvantijdelijkeaanduiding"/>
              <w:b/>
              <w:color w:val="FF0000"/>
            </w:rPr>
            <w:t>]</w:t>
          </w:r>
        </w:p>
      </w:docPartBody>
    </w:docPart>
    <w:docPart>
      <w:docPartPr>
        <w:name w:val="B5F60F09D5EA44F89AB09627B3C6E8D6"/>
        <w:category>
          <w:name w:val="Algemeen"/>
          <w:gallery w:val="placeholder"/>
        </w:category>
        <w:types>
          <w:type w:val="bbPlcHdr"/>
        </w:types>
        <w:behaviors>
          <w:behavior w:val="content"/>
        </w:behaviors>
        <w:guid w:val="{518DED4E-5026-4CAA-8869-9929104B41B5}"/>
      </w:docPartPr>
      <w:docPartBody>
        <w:p w:rsidR="007F1BE4" w:rsidRDefault="003C3243">
          <w:pPr>
            <w:pStyle w:val="B5F60F09D5EA44F89AB09627B3C6E8D6"/>
          </w:pPr>
          <w:r w:rsidRPr="00FC73BF">
            <w:rPr>
              <w:color w:val="FF0000"/>
            </w:rPr>
            <w:t>[</w:t>
          </w:r>
          <w:r>
            <w:t xml:space="preserve"> klik hier voor het onderwerp van de brief </w:t>
          </w:r>
          <w:r w:rsidRPr="00FC73BF">
            <w:rPr>
              <w:color w:val="FF0000"/>
            </w:rPr>
            <w:t>]</w:t>
          </w:r>
        </w:p>
      </w:docPartBody>
    </w:docPart>
    <w:docPart>
      <w:docPartPr>
        <w:name w:val="2C4739DA8AA84104A614909EDF599D79"/>
        <w:category>
          <w:name w:val="Algemeen"/>
          <w:gallery w:val="placeholder"/>
        </w:category>
        <w:types>
          <w:type w:val="bbPlcHdr"/>
        </w:types>
        <w:behaviors>
          <w:behavior w:val="content"/>
        </w:behaviors>
        <w:guid w:val="{34E2E616-E632-48EB-96DC-2E0DD73B0808}"/>
      </w:docPartPr>
      <w:docPartBody>
        <w:p w:rsidR="007F1BE4" w:rsidRDefault="003C3243">
          <w:pPr>
            <w:pStyle w:val="2C4739DA8AA84104A614909EDF599D79"/>
          </w:pPr>
          <w:r w:rsidRPr="00033DF6">
            <w:rPr>
              <w:rStyle w:val="Tekstvantijdelijkeaanduiding"/>
            </w:rPr>
            <w:t>Klik hier als u tekst wilt invoeren.</w:t>
          </w:r>
        </w:p>
      </w:docPartBody>
    </w:docPart>
    <w:docPart>
      <w:docPartPr>
        <w:name w:val="5FEE9487E70F41D793EDBF451E031500"/>
        <w:category>
          <w:name w:val="Algemeen"/>
          <w:gallery w:val="placeholder"/>
        </w:category>
        <w:types>
          <w:type w:val="bbPlcHdr"/>
        </w:types>
        <w:behaviors>
          <w:behavior w:val="content"/>
        </w:behaviors>
        <w:guid w:val="{E27ECDDA-22EF-4146-A421-A4C78FFAC791}"/>
      </w:docPartPr>
      <w:docPartBody>
        <w:p w:rsidR="007F1BE4" w:rsidRDefault="003C3243">
          <w:pPr>
            <w:pStyle w:val="5FEE9487E70F41D793EDBF451E031500"/>
          </w:pPr>
          <w:r w:rsidRPr="00A616E3">
            <w:rPr>
              <w:b/>
              <w:color w:val="FF0000"/>
            </w:rPr>
            <w:t>[</w:t>
          </w:r>
          <w:r>
            <w:t xml:space="preserve"> klik hier om de aanspreking in te voegen </w:t>
          </w:r>
          <w:r w:rsidRPr="00A616E3">
            <w:rPr>
              <w:b/>
              <w:color w:val="FF0000"/>
            </w:rPr>
            <w:t>]</w:t>
          </w:r>
        </w:p>
      </w:docPartBody>
    </w:docPart>
    <w:docPart>
      <w:docPartPr>
        <w:name w:val="B7B05F4250E74E2484ABEF26CAF12051"/>
        <w:category>
          <w:name w:val="Algemeen"/>
          <w:gallery w:val="placeholder"/>
        </w:category>
        <w:types>
          <w:type w:val="bbPlcHdr"/>
        </w:types>
        <w:behaviors>
          <w:behavior w:val="content"/>
        </w:behaviors>
        <w:guid w:val="{B4B087D1-BF0D-4728-BF01-1D682FF58A88}"/>
      </w:docPartPr>
      <w:docPartBody>
        <w:p w:rsidR="007F1BE4" w:rsidRDefault="003C3243">
          <w:pPr>
            <w:pStyle w:val="B7B05F4250E74E2484ABEF26CAF12051"/>
          </w:pPr>
          <w:r w:rsidRPr="00406575">
            <w:rPr>
              <w:rStyle w:val="Tekstvantijdelijkeaanduiding"/>
              <w:b/>
              <w:color w:val="FF0000"/>
            </w:rPr>
            <w:t>[</w:t>
          </w:r>
          <w:r w:rsidRPr="00406575">
            <w:rPr>
              <w:rStyle w:val="Tekstvantijdelijkeaanduiding"/>
            </w:rPr>
            <w:t xml:space="preserve"> klik hier om de slotgroet in te voegen </w:t>
          </w:r>
          <w:r w:rsidRPr="00406575">
            <w:rPr>
              <w:rStyle w:val="Tekstvantijdelijkeaanduiding"/>
              <w:b/>
              <w:color w:val="FF0000"/>
            </w:rPr>
            <w:t>]</w:t>
          </w:r>
        </w:p>
      </w:docPartBody>
    </w:docPart>
    <w:docPart>
      <w:docPartPr>
        <w:name w:val="5ADA5BDFE43944CEB8EE04BF41A433F2"/>
        <w:category>
          <w:name w:val="Algemeen"/>
          <w:gallery w:val="placeholder"/>
        </w:category>
        <w:types>
          <w:type w:val="bbPlcHdr"/>
        </w:types>
        <w:behaviors>
          <w:behavior w:val="content"/>
        </w:behaviors>
        <w:guid w:val="{15F04F77-6818-403E-AFBF-BFECD0B82A3D}"/>
      </w:docPartPr>
      <w:docPartBody>
        <w:p w:rsidR="007F1BE4" w:rsidRDefault="003C3243">
          <w:pPr>
            <w:pStyle w:val="5ADA5BDFE43944CEB8EE04BF41A433F2"/>
          </w:pPr>
          <w:r>
            <w:t xml:space="preserve">   </w:t>
          </w:r>
        </w:p>
      </w:docPartBody>
    </w:docPart>
    <w:docPart>
      <w:docPartPr>
        <w:name w:val="ECDF4930F6D14B279533C2E3C9411D63"/>
        <w:category>
          <w:name w:val="Algemeen"/>
          <w:gallery w:val="placeholder"/>
        </w:category>
        <w:types>
          <w:type w:val="bbPlcHdr"/>
        </w:types>
        <w:behaviors>
          <w:behavior w:val="content"/>
        </w:behaviors>
        <w:guid w:val="{59FBA047-848F-435E-BE66-91C42C525D2D}"/>
      </w:docPartPr>
      <w:docPartBody>
        <w:p w:rsidR="007F1BE4" w:rsidRDefault="003C3243">
          <w:pPr>
            <w:pStyle w:val="ECDF4930F6D14B279533C2E3C9411D63"/>
          </w:pPr>
          <w:r w:rsidRPr="000B58EF">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BE4"/>
    <w:rsid w:val="003C3243"/>
    <w:rsid w:val="007F1BE4"/>
    <w:rsid w:val="00F911B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rPr>
      <w:color w:val="808080"/>
    </w:rPr>
  </w:style>
  <w:style w:type="paragraph" w:customStyle="1" w:styleId="C79A9DCAAE054638B1FB6F096ABBE0DE">
    <w:name w:val="C79A9DCAAE054638B1FB6F096ABBE0DE"/>
  </w:style>
  <w:style w:type="paragraph" w:customStyle="1" w:styleId="4743D4B398F54C7EAD234F438D9FE2CA">
    <w:name w:val="4743D4B398F54C7EAD234F438D9FE2CA"/>
  </w:style>
  <w:style w:type="paragraph" w:customStyle="1" w:styleId="5F27C317DB84422C8F50345D5B1E3C63">
    <w:name w:val="5F27C317DB84422C8F50345D5B1E3C63"/>
  </w:style>
  <w:style w:type="paragraph" w:customStyle="1" w:styleId="B5F60F09D5EA44F89AB09627B3C6E8D6">
    <w:name w:val="B5F60F09D5EA44F89AB09627B3C6E8D6"/>
  </w:style>
  <w:style w:type="paragraph" w:customStyle="1" w:styleId="2C4739DA8AA84104A614909EDF599D79">
    <w:name w:val="2C4739DA8AA84104A614909EDF599D79"/>
  </w:style>
  <w:style w:type="paragraph" w:customStyle="1" w:styleId="5FEE9487E70F41D793EDBF451E031500">
    <w:name w:val="5FEE9487E70F41D793EDBF451E031500"/>
  </w:style>
  <w:style w:type="paragraph" w:customStyle="1" w:styleId="B7B05F4250E74E2484ABEF26CAF12051">
    <w:name w:val="B7B05F4250E74E2484ABEF26CAF12051"/>
  </w:style>
  <w:style w:type="paragraph" w:customStyle="1" w:styleId="5ADA5BDFE43944CEB8EE04BF41A433F2">
    <w:name w:val="5ADA5BDFE43944CEB8EE04BF41A433F2"/>
  </w:style>
  <w:style w:type="paragraph" w:customStyle="1" w:styleId="ECDF4930F6D14B279533C2E3C9411D63">
    <w:name w:val="ECDF4930F6D14B279533C2E3C9411D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_stadGent">
      <a:dk1>
        <a:sysClr val="windowText" lastClr="000000"/>
      </a:dk1>
      <a:lt1>
        <a:sysClr val="window" lastClr="FFFFFF"/>
      </a:lt1>
      <a:dk2>
        <a:srgbClr val="009FE3"/>
      </a:dk2>
      <a:lt2>
        <a:srgbClr val="EEECE1"/>
      </a:lt2>
      <a:accent1>
        <a:srgbClr val="009FE3"/>
      </a:accent1>
      <a:accent2>
        <a:srgbClr val="5BB4EA"/>
      </a:accent2>
      <a:accent3>
        <a:srgbClr val="9FCFF3"/>
      </a:accent3>
      <a:accent4>
        <a:srgbClr val="D1E8FA"/>
      </a:accent4>
      <a:accent5>
        <a:srgbClr val="006288"/>
      </a:accent5>
      <a:accent6>
        <a:srgbClr val="0081B5"/>
      </a:accent6>
      <a:hlink>
        <a:srgbClr val="000000"/>
      </a:hlink>
      <a:folHlink>
        <a:srgbClr val="000000"/>
      </a:folHlink>
    </a:clrScheme>
    <a:fontScheme name="_stadGent">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9525">
          <a:solidFill>
            <a:schemeClr val="tx2"/>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96E32-C986-4B9E-BBE2-76EDF34FB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BB_Toplaagvernieuwing_corona-.dotx</Template>
  <TotalTime>11</TotalTime>
  <Pages>3</Pages>
  <Words>975</Words>
  <Characters>5365</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Bewonersbrief</vt:lpstr>
    </vt:vector>
  </TitlesOfParts>
  <Company>stad Gent</Company>
  <LinksUpToDate>false</LinksUpToDate>
  <CharactersWithSpaces>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Bewonersbrief</dc:title>
  <dc:creator>Temmerman Timme</dc:creator>
  <cp:lastModifiedBy>Temmerman Timme</cp:lastModifiedBy>
  <cp:revision>6</cp:revision>
  <cp:lastPrinted>2019-06-25T15:25:00Z</cp:lastPrinted>
  <dcterms:created xsi:type="dcterms:W3CDTF">2020-09-01T12:44:00Z</dcterms:created>
  <dcterms:modified xsi:type="dcterms:W3CDTF">2020-09-03T10:19:00Z</dcterms:modified>
</cp:coreProperties>
</file>